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F76" w:rsidRDefault="000B1F76" w:rsidP="000B1F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COUPER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0B1F76" w:rsidRDefault="000B1F76" w:rsidP="000B1F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1F76" w:rsidRDefault="000B1F76" w:rsidP="000B1F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1F76" w:rsidRDefault="000B1F76" w:rsidP="000B1F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Westminster into</w:t>
      </w:r>
    </w:p>
    <w:p w:rsidR="000B1F76" w:rsidRDefault="000B1F76" w:rsidP="000B1F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 of the late Sir Philip Darcy(</w:t>
      </w:r>
      <w:proofErr w:type="gramStart"/>
      <w:r>
        <w:rPr>
          <w:rFonts w:ascii="Times New Roman" w:hAnsi="Times New Roman" w:cs="Times New Roman"/>
          <w:sz w:val="24"/>
          <w:szCs w:val="24"/>
        </w:rPr>
        <w:t>d.1418)(</w:t>
      </w:r>
      <w:proofErr w:type="gramEnd"/>
      <w:r>
        <w:rPr>
          <w:rFonts w:ascii="Times New Roman" w:hAnsi="Times New Roman" w:cs="Times New Roman"/>
          <w:sz w:val="24"/>
          <w:szCs w:val="24"/>
        </w:rPr>
        <w:t>q.v.).</w:t>
      </w:r>
    </w:p>
    <w:p w:rsidR="000B1F76" w:rsidRDefault="000B1F76" w:rsidP="000B1F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21-354)</w:t>
      </w:r>
    </w:p>
    <w:p w:rsidR="000B1F76" w:rsidRDefault="000B1F76" w:rsidP="000B1F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B1F76" w:rsidRDefault="000B1F76" w:rsidP="000B1F7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0B1F76" w:rsidRDefault="000B1F76" w:rsidP="000B1F7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April 2016</w:t>
      </w:r>
      <w:bookmarkStart w:id="0" w:name="_GoBack"/>
      <w:bookmarkEnd w:id="0"/>
    </w:p>
    <w:sectPr w:rsidR="006B2F86" w:rsidRPr="000B1F7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1F76" w:rsidRDefault="000B1F76" w:rsidP="00E71FC3">
      <w:pPr>
        <w:spacing w:after="0" w:line="240" w:lineRule="auto"/>
      </w:pPr>
      <w:r>
        <w:separator/>
      </w:r>
    </w:p>
  </w:endnote>
  <w:endnote w:type="continuationSeparator" w:id="0">
    <w:p w:rsidR="000B1F76" w:rsidRDefault="000B1F7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1F76" w:rsidRDefault="000B1F76" w:rsidP="00E71FC3">
      <w:pPr>
        <w:spacing w:after="0" w:line="240" w:lineRule="auto"/>
      </w:pPr>
      <w:r>
        <w:separator/>
      </w:r>
    </w:p>
  </w:footnote>
  <w:footnote w:type="continuationSeparator" w:id="0">
    <w:p w:rsidR="000B1F76" w:rsidRDefault="000B1F7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F76"/>
    <w:rsid w:val="000B1F7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846EA"/>
  <w15:chartTrackingRefBased/>
  <w15:docId w15:val="{B213DDFD-A616-4AE1-BC4F-EA16E384E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2016-04-09T20:25:00Z</dcterms:created>
  <dcterms:modified xsi:type="dcterms:W3CDTF">2016-04-09T20:26:00Z</dcterms:modified>
</cp:coreProperties>
</file>