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1E81B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Marion COUPER</w:t>
      </w:r>
      <w:r>
        <w:rPr>
          <w:rFonts w:ascii="Times New Roman" w:hAnsi="Times New Roman" w:cs="Times New Roman"/>
        </w:rPr>
        <w:t xml:space="preserve">       (fl.1483)</w:t>
      </w:r>
    </w:p>
    <w:p w14:paraId="200241BB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Boxstead</w:t>
      </w:r>
      <w:proofErr w:type="spellEnd"/>
      <w:r>
        <w:rPr>
          <w:rFonts w:ascii="Times New Roman" w:hAnsi="Times New Roman" w:cs="Times New Roman"/>
        </w:rPr>
        <w:t>, Suffolk.</w:t>
      </w:r>
    </w:p>
    <w:p w14:paraId="11A06852" w14:textId="77777777" w:rsidR="007C55FE" w:rsidRDefault="007C55FE" w:rsidP="007C55FE">
      <w:pPr>
        <w:rPr>
          <w:rFonts w:ascii="Times New Roman" w:hAnsi="Times New Roman" w:cs="Times New Roman"/>
        </w:rPr>
      </w:pPr>
    </w:p>
    <w:p w14:paraId="51CECCE8" w14:textId="77777777" w:rsidR="007C55FE" w:rsidRDefault="007C55FE" w:rsidP="007C55FE">
      <w:pPr>
        <w:rPr>
          <w:rFonts w:ascii="Times New Roman" w:hAnsi="Times New Roman" w:cs="Times New Roman"/>
        </w:rPr>
      </w:pPr>
    </w:p>
    <w:p w14:paraId="0597C630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William(q.v.).</w:t>
      </w:r>
    </w:p>
    <w:p w14:paraId="2A9AD41D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10C82A9D" w14:textId="77777777" w:rsidR="007C55FE" w:rsidRDefault="007C55FE" w:rsidP="007C55FE">
      <w:pPr>
        <w:rPr>
          <w:rFonts w:ascii="Times New Roman" w:hAnsi="Times New Roman" w:cs="Times New Roman"/>
        </w:rPr>
      </w:pPr>
    </w:p>
    <w:p w14:paraId="6A1786D9" w14:textId="77777777" w:rsidR="007C55FE" w:rsidRDefault="007C55FE" w:rsidP="007C55FE">
      <w:pPr>
        <w:rPr>
          <w:rFonts w:ascii="Times New Roman" w:hAnsi="Times New Roman" w:cs="Times New Roman"/>
        </w:rPr>
      </w:pPr>
    </w:p>
    <w:p w14:paraId="239D2D6B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They made a plaint of debt against Alice Wright of Groton(q.v.) and Thomas</w:t>
      </w:r>
    </w:p>
    <w:p w14:paraId="5FE41BA4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Wright of Groton(q.v.), as the executors of John Groton Wright of</w:t>
      </w:r>
    </w:p>
    <w:p w14:paraId="4D053E24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Groton, senior(q.v.).</w:t>
      </w:r>
    </w:p>
    <w:p w14:paraId="5D2DC391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FB47F5F" w14:textId="77777777" w:rsidR="007C55FE" w:rsidRDefault="007C55FE" w:rsidP="007C55FE">
      <w:pPr>
        <w:rPr>
          <w:rFonts w:ascii="Times New Roman" w:hAnsi="Times New Roman" w:cs="Times New Roman"/>
        </w:rPr>
      </w:pPr>
    </w:p>
    <w:p w14:paraId="0A87365B" w14:textId="77777777" w:rsidR="007C55FE" w:rsidRDefault="007C55FE" w:rsidP="007C55FE">
      <w:pPr>
        <w:rPr>
          <w:rFonts w:ascii="Times New Roman" w:hAnsi="Times New Roman" w:cs="Times New Roman"/>
        </w:rPr>
      </w:pPr>
    </w:p>
    <w:p w14:paraId="003D088B" w14:textId="77777777" w:rsidR="007C55FE" w:rsidRDefault="007C55FE" w:rsidP="007C55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2019</w:t>
      </w:r>
    </w:p>
    <w:p w14:paraId="3A4D67AC" w14:textId="77777777" w:rsidR="006B2F86" w:rsidRPr="00E71FC3" w:rsidRDefault="007C55F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3A1F8" w14:textId="77777777" w:rsidR="007C55FE" w:rsidRDefault="007C55FE" w:rsidP="00E71FC3">
      <w:r>
        <w:separator/>
      </w:r>
    </w:p>
  </w:endnote>
  <w:endnote w:type="continuationSeparator" w:id="0">
    <w:p w14:paraId="5CAE7EC5" w14:textId="77777777" w:rsidR="007C55FE" w:rsidRDefault="007C55F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9072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F12F7" w14:textId="77777777" w:rsidR="007C55FE" w:rsidRDefault="007C55FE" w:rsidP="00E71FC3">
      <w:r>
        <w:separator/>
      </w:r>
    </w:p>
  </w:footnote>
  <w:footnote w:type="continuationSeparator" w:id="0">
    <w:p w14:paraId="597BE8E3" w14:textId="77777777" w:rsidR="007C55FE" w:rsidRDefault="007C55F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FE"/>
    <w:rsid w:val="001A7C09"/>
    <w:rsid w:val="00577BD5"/>
    <w:rsid w:val="00656CBA"/>
    <w:rsid w:val="006A1F77"/>
    <w:rsid w:val="00733BE7"/>
    <w:rsid w:val="007C55F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289A4"/>
  <w15:chartTrackingRefBased/>
  <w15:docId w15:val="{867DE132-98A7-476E-945C-BCB201DC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55F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2019-10-26T16:18:00Z</dcterms:created>
  <dcterms:modified xsi:type="dcterms:W3CDTF">2019-10-26T16:18:00Z</dcterms:modified>
</cp:coreProperties>
</file>