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9EF0" w14:textId="77777777" w:rsidR="00230967" w:rsidRDefault="00230967" w:rsidP="00230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680D5A51" w14:textId="77777777" w:rsidR="00230967" w:rsidRDefault="00230967" w:rsidP="00230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Shelf in Halifax. Bladesmith.</w:t>
      </w:r>
    </w:p>
    <w:p w14:paraId="634EBC73" w14:textId="77777777" w:rsidR="00230967" w:rsidRDefault="00230967" w:rsidP="00230967">
      <w:pPr>
        <w:pStyle w:val="NoSpacing"/>
        <w:rPr>
          <w:rFonts w:cs="Times New Roman"/>
          <w:szCs w:val="24"/>
        </w:rPr>
      </w:pPr>
    </w:p>
    <w:p w14:paraId="5EA07E9D" w14:textId="77777777" w:rsidR="00230967" w:rsidRDefault="00230967" w:rsidP="00230967">
      <w:pPr>
        <w:pStyle w:val="NoSpacing"/>
        <w:rPr>
          <w:rFonts w:cs="Times New Roman"/>
          <w:szCs w:val="24"/>
        </w:rPr>
      </w:pPr>
    </w:p>
    <w:p w14:paraId="4E262A05" w14:textId="77777777" w:rsidR="00230967" w:rsidRDefault="00230967" w:rsidP="00230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 xml:space="preserve">Ralph Smyth(q.v.) brought a plaint of trespass against him and </w:t>
      </w:r>
      <w:proofErr w:type="gramStart"/>
      <w:r>
        <w:rPr>
          <w:rFonts w:cs="Times New Roman"/>
          <w:szCs w:val="24"/>
        </w:rPr>
        <w:t>John</w:t>
      </w:r>
      <w:proofErr w:type="gramEnd"/>
    </w:p>
    <w:p w14:paraId="2926EB9E" w14:textId="77777777" w:rsidR="00230967" w:rsidRDefault="00230967" w:rsidP="00230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Couper of Shelf(q.v.).</w:t>
      </w:r>
    </w:p>
    <w:p w14:paraId="5529D228" w14:textId="77777777" w:rsidR="00230967" w:rsidRDefault="00230967" w:rsidP="00230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4070267E" w14:textId="77777777" w:rsidR="00230967" w:rsidRDefault="00230967" w:rsidP="00230967">
      <w:pPr>
        <w:pStyle w:val="NoSpacing"/>
        <w:rPr>
          <w:rFonts w:cs="Times New Roman"/>
          <w:szCs w:val="24"/>
        </w:rPr>
      </w:pPr>
    </w:p>
    <w:p w14:paraId="29818113" w14:textId="77777777" w:rsidR="00230967" w:rsidRDefault="00230967" w:rsidP="00230967">
      <w:pPr>
        <w:pStyle w:val="NoSpacing"/>
        <w:rPr>
          <w:rFonts w:cs="Times New Roman"/>
          <w:szCs w:val="24"/>
        </w:rPr>
      </w:pPr>
    </w:p>
    <w:p w14:paraId="68416C73" w14:textId="77777777" w:rsidR="00230967" w:rsidRDefault="00230967" w:rsidP="00230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646AC2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00B39" w14:textId="77777777" w:rsidR="00230967" w:rsidRDefault="00230967" w:rsidP="009139A6">
      <w:r>
        <w:separator/>
      </w:r>
    </w:p>
  </w:endnote>
  <w:endnote w:type="continuationSeparator" w:id="0">
    <w:p w14:paraId="1080E496" w14:textId="77777777" w:rsidR="00230967" w:rsidRDefault="002309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DA7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9D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C6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66C38" w14:textId="77777777" w:rsidR="00230967" w:rsidRDefault="00230967" w:rsidP="009139A6">
      <w:r>
        <w:separator/>
      </w:r>
    </w:p>
  </w:footnote>
  <w:footnote w:type="continuationSeparator" w:id="0">
    <w:p w14:paraId="49FE7756" w14:textId="77777777" w:rsidR="00230967" w:rsidRDefault="002309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F7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77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700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967"/>
    <w:rsid w:val="000666E0"/>
    <w:rsid w:val="0023096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80AAC"/>
  <w15:chartTrackingRefBased/>
  <w15:docId w15:val="{AB04B076-91F6-40DC-97E4-92FDE4F8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09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2023-04-27T08:27:00Z</dcterms:created>
  <dcterms:modified xsi:type="dcterms:W3CDTF">2023-04-27T08:28:00Z</dcterms:modified>
</cp:coreProperties>
</file>