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8D89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COUPER, the elder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8289717" w14:textId="77777777" w:rsidR="00DC77D5" w:rsidRDefault="00DC77D5" w:rsidP="00DC77D5">
      <w:pPr>
        <w:pStyle w:val="NoSpacing"/>
        <w:rPr>
          <w:rFonts w:cs="Times New Roman"/>
          <w:szCs w:val="24"/>
        </w:rPr>
      </w:pPr>
    </w:p>
    <w:p w14:paraId="38390A6C" w14:textId="77777777" w:rsidR="00DC77D5" w:rsidRDefault="00DC77D5" w:rsidP="00DC77D5">
      <w:pPr>
        <w:pStyle w:val="NoSpacing"/>
        <w:rPr>
          <w:rFonts w:cs="Times New Roman"/>
          <w:szCs w:val="24"/>
        </w:rPr>
      </w:pPr>
    </w:p>
    <w:p w14:paraId="7F51AC7E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Margaret Smyth of Boxford, Suffolk(q.v.).</w:t>
      </w:r>
    </w:p>
    <w:p w14:paraId="7B53671D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(“Wills of the Archdeaconry of Sudbury, 1439 – 1474, volume 1, </w:t>
      </w:r>
    </w:p>
    <w:p w14:paraId="49A7C1CA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ed. Peter Northeast, pub. the Suffolk Records Society, 2001, pp.114-5)</w:t>
      </w:r>
    </w:p>
    <w:p w14:paraId="43C23EC5" w14:textId="77777777" w:rsidR="00DC77D5" w:rsidRDefault="00DC77D5" w:rsidP="00DC77D5">
      <w:pPr>
        <w:pStyle w:val="NoSpacing"/>
        <w:rPr>
          <w:rFonts w:cs="Times New Roman"/>
          <w:szCs w:val="24"/>
        </w:rPr>
      </w:pPr>
    </w:p>
    <w:p w14:paraId="0DEEE3FC" w14:textId="77777777" w:rsidR="00DC77D5" w:rsidRDefault="00DC77D5" w:rsidP="00DC77D5">
      <w:pPr>
        <w:pStyle w:val="NoSpacing"/>
        <w:rPr>
          <w:rFonts w:cs="Times New Roman"/>
          <w:szCs w:val="24"/>
        </w:rPr>
      </w:pPr>
    </w:p>
    <w:p w14:paraId="20ACFAEA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Sep.1444</w:t>
      </w:r>
      <w:r>
        <w:rPr>
          <w:rFonts w:cs="Times New Roman"/>
          <w:szCs w:val="24"/>
        </w:rPr>
        <w:tab/>
        <w:t xml:space="preserve">His mother made him a joint executor of her Will, in which she </w:t>
      </w:r>
    </w:p>
    <w:p w14:paraId="2722979C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bequeathed him 20 marks and a tenement in </w:t>
      </w:r>
      <w:proofErr w:type="spellStart"/>
      <w:r>
        <w:rPr>
          <w:rFonts w:cs="Times New Roman"/>
          <w:szCs w:val="24"/>
        </w:rPr>
        <w:t>Edmondstone</w:t>
      </w:r>
      <w:proofErr w:type="spellEnd"/>
      <w:r>
        <w:rPr>
          <w:rFonts w:cs="Times New Roman"/>
          <w:szCs w:val="24"/>
        </w:rPr>
        <w:t xml:space="preserve"> (or </w:t>
      </w:r>
    </w:p>
    <w:p w14:paraId="751F02C7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its value in money).     (ibid.)</w:t>
      </w:r>
    </w:p>
    <w:p w14:paraId="41BA7498" w14:textId="77777777" w:rsidR="00DC77D5" w:rsidRDefault="00DC77D5" w:rsidP="00DC77D5">
      <w:pPr>
        <w:pStyle w:val="NoSpacing"/>
        <w:rPr>
          <w:rFonts w:cs="Times New Roman"/>
          <w:szCs w:val="24"/>
        </w:rPr>
      </w:pPr>
    </w:p>
    <w:p w14:paraId="2917BF11" w14:textId="77777777" w:rsidR="00DC77D5" w:rsidRDefault="00DC77D5" w:rsidP="00DC77D5">
      <w:pPr>
        <w:pStyle w:val="NoSpacing"/>
        <w:rPr>
          <w:rFonts w:cs="Times New Roman"/>
          <w:szCs w:val="24"/>
        </w:rPr>
      </w:pPr>
    </w:p>
    <w:p w14:paraId="0F09AC78" w14:textId="77777777" w:rsidR="00DC77D5" w:rsidRDefault="00DC77D5" w:rsidP="00DC77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5E5F03EE" w14:textId="77777777" w:rsidR="00BA00AB" w:rsidRPr="00DC77D5" w:rsidRDefault="00BA00AB" w:rsidP="00DC77D5"/>
    <w:sectPr w:rsidR="00BA00AB" w:rsidRPr="00DC7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F738" w14:textId="77777777" w:rsidR="00DC77D5" w:rsidRDefault="00DC77D5" w:rsidP="009139A6">
      <w:r>
        <w:separator/>
      </w:r>
    </w:p>
  </w:endnote>
  <w:endnote w:type="continuationSeparator" w:id="0">
    <w:p w14:paraId="02D2458B" w14:textId="77777777" w:rsidR="00DC77D5" w:rsidRDefault="00DC77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3E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887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4CC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F8661" w14:textId="77777777" w:rsidR="00DC77D5" w:rsidRDefault="00DC77D5" w:rsidP="009139A6">
      <w:r>
        <w:separator/>
      </w:r>
    </w:p>
  </w:footnote>
  <w:footnote w:type="continuationSeparator" w:id="0">
    <w:p w14:paraId="7F92A2AA" w14:textId="77777777" w:rsidR="00DC77D5" w:rsidRDefault="00DC77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C1A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F5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AF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7D5"/>
    <w:rsid w:val="000666E0"/>
    <w:rsid w:val="002510B7"/>
    <w:rsid w:val="00270799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C77D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FA1D9"/>
  <w15:chartTrackingRefBased/>
  <w15:docId w15:val="{F881225D-A865-48D1-A304-2642FB74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2025-02-01T18:54:00Z</dcterms:created>
  <dcterms:modified xsi:type="dcterms:W3CDTF">2025-02-01T18:55:00Z</dcterms:modified>
</cp:coreProperties>
</file>