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C05A7" w14:textId="77777777" w:rsidR="004D6003" w:rsidRDefault="004D6003" w:rsidP="004D6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6E81A524" w14:textId="77777777" w:rsidR="004D6003" w:rsidRDefault="004D6003" w:rsidP="004D6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Skinner.</w:t>
      </w:r>
    </w:p>
    <w:p w14:paraId="7EA94F3C" w14:textId="77777777" w:rsidR="004D6003" w:rsidRDefault="004D6003" w:rsidP="004D6003">
      <w:pPr>
        <w:pStyle w:val="NoSpacing"/>
        <w:rPr>
          <w:rFonts w:cs="Times New Roman"/>
          <w:szCs w:val="24"/>
        </w:rPr>
      </w:pPr>
    </w:p>
    <w:p w14:paraId="4051A60F" w14:textId="77777777" w:rsidR="004D6003" w:rsidRDefault="004D6003" w:rsidP="004D6003">
      <w:pPr>
        <w:pStyle w:val="NoSpacing"/>
        <w:rPr>
          <w:rFonts w:cs="Times New Roman"/>
          <w:szCs w:val="24"/>
        </w:rPr>
      </w:pPr>
    </w:p>
    <w:p w14:paraId="175C71A2" w14:textId="77777777" w:rsidR="004D6003" w:rsidRDefault="004D6003" w:rsidP="004D6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George Neville, Master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York(q.v.), brought a plaint</w:t>
      </w:r>
    </w:p>
    <w:p w14:paraId="508001B5" w14:textId="77777777" w:rsidR="004D6003" w:rsidRDefault="004D6003" w:rsidP="004D6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59CE5CE3" w14:textId="77777777" w:rsidR="004D6003" w:rsidRDefault="004D6003" w:rsidP="004D6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( </w:t>
      </w:r>
      <w:hyperlink r:id="rId6" w:history="1">
        <w:r w:rsidRPr="000C75CD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5CCE4C07" w14:textId="77777777" w:rsidR="004D6003" w:rsidRDefault="004D6003" w:rsidP="004D6003">
      <w:pPr>
        <w:pStyle w:val="NoSpacing"/>
        <w:rPr>
          <w:rFonts w:cs="Times New Roman"/>
          <w:szCs w:val="24"/>
        </w:rPr>
      </w:pPr>
    </w:p>
    <w:p w14:paraId="71478108" w14:textId="77777777" w:rsidR="004D6003" w:rsidRDefault="004D6003" w:rsidP="004D6003">
      <w:pPr>
        <w:pStyle w:val="NoSpacing"/>
        <w:rPr>
          <w:rFonts w:cs="Times New Roman"/>
          <w:szCs w:val="24"/>
        </w:rPr>
      </w:pPr>
    </w:p>
    <w:p w14:paraId="5F2DFD9A" w14:textId="77777777" w:rsidR="004D6003" w:rsidRDefault="004D6003" w:rsidP="004D60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2FE530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03E86" w14:textId="77777777" w:rsidR="004D6003" w:rsidRDefault="004D6003" w:rsidP="009139A6">
      <w:r>
        <w:separator/>
      </w:r>
    </w:p>
  </w:endnote>
  <w:endnote w:type="continuationSeparator" w:id="0">
    <w:p w14:paraId="342A8FE7" w14:textId="77777777" w:rsidR="004D6003" w:rsidRDefault="004D60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445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E56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195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D80FA4" w14:textId="77777777" w:rsidR="004D6003" w:rsidRDefault="004D6003" w:rsidP="009139A6">
      <w:r>
        <w:separator/>
      </w:r>
    </w:p>
  </w:footnote>
  <w:footnote w:type="continuationSeparator" w:id="0">
    <w:p w14:paraId="36A947F0" w14:textId="77777777" w:rsidR="004D6003" w:rsidRDefault="004D60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183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316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E04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03"/>
    <w:rsid w:val="000666E0"/>
    <w:rsid w:val="002510B7"/>
    <w:rsid w:val="00270799"/>
    <w:rsid w:val="004D6003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359E0"/>
  <w15:chartTrackingRefBased/>
  <w15:docId w15:val="{1C9CC844-A668-4462-930C-2C90B0AE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D60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2024-08-13T14:48:00Z</dcterms:created>
  <dcterms:modified xsi:type="dcterms:W3CDTF">2024-08-13T14:48:00Z</dcterms:modified>
</cp:coreProperties>
</file>