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John COUPER</w:t>
      </w:r>
      <w:r>
        <w:rPr>
          <w:rFonts w:ascii="Noteworthy Light"/>
          <w:sz w:val="24"/>
          <w:szCs w:val="24"/>
        </w:rPr>
        <w:t xml:space="preserve">     (fl.1453)</w:t>
      </w:r>
    </w:p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Pinner.</w:t>
      </w:r>
      <w:proofErr w:type="gramEnd"/>
    </w:p>
    <w:p w:rsidR="004E0778" w:rsidRDefault="004E0778" w:rsidP="004E0778">
      <w:pPr>
        <w:pStyle w:val="Body"/>
        <w:tabs>
          <w:tab w:val="left" w:pos="1440"/>
        </w:tabs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</w:r>
    </w:p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 (R.F.Y. p.174)</w:t>
      </w:r>
    </w:p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4E0778" w:rsidRDefault="004E0778" w:rsidP="004E07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4E0778" w:rsidP="004E0778">
      <w:pPr>
        <w:pStyle w:val="NoSpacing"/>
      </w:pPr>
      <w:r>
        <w:rPr>
          <w:rFonts w:ascii="Noteworthy Light"/>
        </w:rPr>
        <w:t xml:space="preserve"> 3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778" w:rsidRDefault="004E0778" w:rsidP="00920DE3">
      <w:pPr>
        <w:spacing w:after="0" w:line="240" w:lineRule="auto"/>
      </w:pPr>
      <w:r>
        <w:separator/>
      </w:r>
    </w:p>
  </w:endnote>
  <w:endnote w:type="continuationSeparator" w:id="0">
    <w:p w:rsidR="004E0778" w:rsidRDefault="004E07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778" w:rsidRDefault="004E0778" w:rsidP="00920DE3">
      <w:pPr>
        <w:spacing w:after="0" w:line="240" w:lineRule="auto"/>
      </w:pPr>
      <w:r>
        <w:separator/>
      </w:r>
    </w:p>
  </w:footnote>
  <w:footnote w:type="continuationSeparator" w:id="0">
    <w:p w:rsidR="004E0778" w:rsidRDefault="004E07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78"/>
    <w:rsid w:val="00120749"/>
    <w:rsid w:val="004E07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E07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E07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2014-04-22T19:18:00Z</dcterms:created>
  <dcterms:modified xsi:type="dcterms:W3CDTF">2014-04-22T19:18:00Z</dcterms:modified>
</cp:coreProperties>
</file>