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81DEF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4D1213A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York. Locksmith.</w:t>
      </w:r>
    </w:p>
    <w:p w14:paraId="15F4B23F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766DE3F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068FC0A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George Neville, Master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York, brought a plaint</w:t>
      </w:r>
    </w:p>
    <w:p w14:paraId="0699EDB8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5A41567A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46CA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179F6DB9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A411F28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F553047" w14:textId="77777777" w:rsidR="00614C03" w:rsidRDefault="00614C03" w:rsidP="00614C03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0A30B1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9016F6" w14:textId="77777777" w:rsidR="00614C03" w:rsidRDefault="00614C03" w:rsidP="009139A6">
      <w:r>
        <w:separator/>
      </w:r>
    </w:p>
  </w:endnote>
  <w:endnote w:type="continuationSeparator" w:id="0">
    <w:p w14:paraId="471AEA85" w14:textId="77777777" w:rsidR="00614C03" w:rsidRDefault="00614C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842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ACE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BFA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69E9B" w14:textId="77777777" w:rsidR="00614C03" w:rsidRDefault="00614C03" w:rsidP="009139A6">
      <w:r>
        <w:separator/>
      </w:r>
    </w:p>
  </w:footnote>
  <w:footnote w:type="continuationSeparator" w:id="0">
    <w:p w14:paraId="7A74137F" w14:textId="77777777" w:rsidR="00614C03" w:rsidRDefault="00614C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E33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92E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B5C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C03"/>
    <w:rsid w:val="000666E0"/>
    <w:rsid w:val="002510B7"/>
    <w:rsid w:val="00270799"/>
    <w:rsid w:val="003A7117"/>
    <w:rsid w:val="005C130B"/>
    <w:rsid w:val="00614C0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C14F"/>
  <w15:chartTrackingRefBased/>
  <w15:docId w15:val="{65D1E204-9B23-43C6-A9A2-B9643F4F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4C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2024-05-14T10:09:00Z</dcterms:created>
  <dcterms:modified xsi:type="dcterms:W3CDTF">2024-05-14T10:10:00Z</dcterms:modified>
</cp:coreProperties>
</file>