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0D135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DA6CAE6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Whalley, Lancashire. Yeoman.</w:t>
      </w:r>
    </w:p>
    <w:p w14:paraId="62C2C214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</w:p>
    <w:p w14:paraId="649C6203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</w:p>
    <w:p w14:paraId="5E690ABE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7ECE0C50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41BB4B7A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94B6F3F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</w:p>
    <w:p w14:paraId="6DF79B40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</w:p>
    <w:p w14:paraId="4F0BDE82" w14:textId="77777777" w:rsidR="00023633" w:rsidRDefault="00023633" w:rsidP="0002363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5E2A78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51424" w14:textId="77777777" w:rsidR="00023633" w:rsidRDefault="00023633" w:rsidP="009139A6">
      <w:r>
        <w:separator/>
      </w:r>
    </w:p>
  </w:endnote>
  <w:endnote w:type="continuationSeparator" w:id="0">
    <w:p w14:paraId="5AECF00C" w14:textId="77777777" w:rsidR="00023633" w:rsidRDefault="000236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8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5BB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254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EFD48" w14:textId="77777777" w:rsidR="00023633" w:rsidRDefault="00023633" w:rsidP="009139A6">
      <w:r>
        <w:separator/>
      </w:r>
    </w:p>
  </w:footnote>
  <w:footnote w:type="continuationSeparator" w:id="0">
    <w:p w14:paraId="2F8CF901" w14:textId="77777777" w:rsidR="00023633" w:rsidRDefault="000236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55B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AC9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899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633"/>
    <w:rsid w:val="0002363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EDD5D"/>
  <w15:chartTrackingRefBased/>
  <w15:docId w15:val="{3649AA38-FB8F-4B6B-85ED-9713DE445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236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2022-12-30T12:03:00Z</dcterms:created>
  <dcterms:modified xsi:type="dcterms:W3CDTF">2022-12-30T12:04:00Z</dcterms:modified>
</cp:coreProperties>
</file>