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2DAB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1AFDAE8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Warborough,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Husbandman.</w:t>
      </w:r>
    </w:p>
    <w:p w14:paraId="226DAB55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</w:p>
    <w:p w14:paraId="6452A66E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</w:p>
    <w:p w14:paraId="51C7BFE6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Parker of London, ironmonger(q.v.), brought a plaint of debt against him,</w:t>
      </w:r>
    </w:p>
    <w:p w14:paraId="7719B0A5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Game of </w:t>
      </w:r>
      <w:proofErr w:type="spellStart"/>
      <w:r>
        <w:rPr>
          <w:rFonts w:cs="Times New Roman"/>
          <w:szCs w:val="24"/>
        </w:rPr>
        <w:t>Therfield</w:t>
      </w:r>
      <w:proofErr w:type="spellEnd"/>
      <w:r>
        <w:rPr>
          <w:rFonts w:cs="Times New Roman"/>
          <w:szCs w:val="24"/>
        </w:rPr>
        <w:t>, Hertfordshire(q.v.), John Crosse of Malden,</w:t>
      </w:r>
    </w:p>
    <w:p w14:paraId="2F9A9ED5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Essex(q.v.) and Thomas Porter of Woburn, Buckinghamshire(q.v.).</w:t>
      </w:r>
    </w:p>
    <w:p w14:paraId="59CC12A4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4F3FF70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</w:p>
    <w:p w14:paraId="1F9B27B5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</w:p>
    <w:p w14:paraId="1E4F1130" w14:textId="77777777" w:rsidR="00813966" w:rsidRDefault="00813966" w:rsidP="0081396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October 2022</w:t>
      </w:r>
    </w:p>
    <w:p w14:paraId="6A8011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65C20" w14:textId="77777777" w:rsidR="00813966" w:rsidRDefault="00813966" w:rsidP="009139A6">
      <w:r>
        <w:separator/>
      </w:r>
    </w:p>
  </w:endnote>
  <w:endnote w:type="continuationSeparator" w:id="0">
    <w:p w14:paraId="268C96DD" w14:textId="77777777" w:rsidR="00813966" w:rsidRDefault="008139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E8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24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B5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7D08C" w14:textId="77777777" w:rsidR="00813966" w:rsidRDefault="00813966" w:rsidP="009139A6">
      <w:r>
        <w:separator/>
      </w:r>
    </w:p>
  </w:footnote>
  <w:footnote w:type="continuationSeparator" w:id="0">
    <w:p w14:paraId="4B3D6DD6" w14:textId="77777777" w:rsidR="00813966" w:rsidRDefault="008139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6A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E0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9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66"/>
    <w:rsid w:val="000666E0"/>
    <w:rsid w:val="002510B7"/>
    <w:rsid w:val="005C130B"/>
    <w:rsid w:val="0081396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69F9E"/>
  <w15:chartTrackingRefBased/>
  <w15:docId w15:val="{994BFBC7-3272-4E13-88CF-47167962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39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2022-12-12T19:34:00Z</dcterms:created>
  <dcterms:modified xsi:type="dcterms:W3CDTF">2022-12-12T19:35:00Z</dcterms:modified>
</cp:coreProperties>
</file>