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BB512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0F3E527A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Shelf in Halifax. Cooper.</w:t>
      </w:r>
    </w:p>
    <w:p w14:paraId="64EECB1D" w14:textId="77777777" w:rsidR="00E62A98" w:rsidRDefault="00E62A98" w:rsidP="00E62A98">
      <w:pPr>
        <w:pStyle w:val="NoSpacing"/>
        <w:rPr>
          <w:rFonts w:cs="Times New Roman"/>
          <w:szCs w:val="24"/>
        </w:rPr>
      </w:pPr>
    </w:p>
    <w:p w14:paraId="37F30B9A" w14:textId="77777777" w:rsidR="00E62A98" w:rsidRDefault="00E62A98" w:rsidP="00E62A98">
      <w:pPr>
        <w:pStyle w:val="NoSpacing"/>
        <w:rPr>
          <w:rFonts w:cs="Times New Roman"/>
          <w:szCs w:val="24"/>
        </w:rPr>
      </w:pPr>
    </w:p>
    <w:p w14:paraId="0210D449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Ralph Smyth(q.v.) brought a plaint of trespass against him and </w:t>
      </w:r>
      <w:proofErr w:type="gramStart"/>
      <w:r>
        <w:rPr>
          <w:rFonts w:cs="Times New Roman"/>
          <w:szCs w:val="24"/>
        </w:rPr>
        <w:t>Laurence</w:t>
      </w:r>
      <w:proofErr w:type="gramEnd"/>
    </w:p>
    <w:p w14:paraId="5AACB6FB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Couper of Shelf(q.v.).</w:t>
      </w:r>
    </w:p>
    <w:p w14:paraId="2EF49972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78AF8839" w14:textId="77777777" w:rsidR="00E62A98" w:rsidRDefault="00E62A98" w:rsidP="00E62A98">
      <w:pPr>
        <w:pStyle w:val="NoSpacing"/>
        <w:rPr>
          <w:rFonts w:cs="Times New Roman"/>
          <w:szCs w:val="24"/>
        </w:rPr>
      </w:pPr>
    </w:p>
    <w:p w14:paraId="0109DC6F" w14:textId="77777777" w:rsidR="00E62A98" w:rsidRDefault="00E62A98" w:rsidP="00E62A98">
      <w:pPr>
        <w:pStyle w:val="NoSpacing"/>
        <w:rPr>
          <w:rFonts w:cs="Times New Roman"/>
          <w:szCs w:val="24"/>
        </w:rPr>
      </w:pPr>
    </w:p>
    <w:p w14:paraId="725A4D30" w14:textId="77777777" w:rsidR="00E62A98" w:rsidRDefault="00E62A98" w:rsidP="00E62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469B9C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01A09" w14:textId="77777777" w:rsidR="00E62A98" w:rsidRDefault="00E62A98" w:rsidP="009139A6">
      <w:r>
        <w:separator/>
      </w:r>
    </w:p>
  </w:endnote>
  <w:endnote w:type="continuationSeparator" w:id="0">
    <w:p w14:paraId="1B45048E" w14:textId="77777777" w:rsidR="00E62A98" w:rsidRDefault="00E62A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BE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12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9F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409A" w14:textId="77777777" w:rsidR="00E62A98" w:rsidRDefault="00E62A98" w:rsidP="009139A6">
      <w:r>
        <w:separator/>
      </w:r>
    </w:p>
  </w:footnote>
  <w:footnote w:type="continuationSeparator" w:id="0">
    <w:p w14:paraId="5298D5B4" w14:textId="77777777" w:rsidR="00E62A98" w:rsidRDefault="00E62A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EA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F6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FA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9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2A9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077F"/>
  <w15:chartTrackingRefBased/>
  <w15:docId w15:val="{51F705B2-BAE7-4A57-AEA2-77D5449E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2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2023-04-28T06:33:00Z</dcterms:created>
  <dcterms:modified xsi:type="dcterms:W3CDTF">2023-04-28T06:34:00Z</dcterms:modified>
</cp:coreProperties>
</file>