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3617F" w14:textId="77777777" w:rsidR="00CA04C6" w:rsidRDefault="00CA04C6" w:rsidP="00CA04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4CF0099F" w14:textId="77777777" w:rsidR="00CA04C6" w:rsidRDefault="00CA04C6" w:rsidP="00CA04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Sheffield. Acolyte.</w:t>
      </w:r>
    </w:p>
    <w:p w14:paraId="2FADF35A" w14:textId="77777777" w:rsidR="00CA04C6" w:rsidRDefault="00CA04C6" w:rsidP="00CA04C6">
      <w:pPr>
        <w:rPr>
          <w:rFonts w:ascii="Times New Roman" w:hAnsi="Times New Roman" w:cs="Times New Roman"/>
          <w:sz w:val="24"/>
          <w:szCs w:val="24"/>
        </w:rPr>
      </w:pPr>
    </w:p>
    <w:p w14:paraId="3F5D8E53" w14:textId="77777777" w:rsidR="00CA04C6" w:rsidRDefault="00CA04C6" w:rsidP="00CA04C6">
      <w:pPr>
        <w:rPr>
          <w:rFonts w:ascii="Times New Roman" w:hAnsi="Times New Roman" w:cs="Times New Roman"/>
          <w:sz w:val="24"/>
          <w:szCs w:val="24"/>
        </w:rPr>
      </w:pPr>
    </w:p>
    <w:p w14:paraId="0329DCB3" w14:textId="77777777" w:rsidR="00CA04C6" w:rsidRDefault="00CA04C6" w:rsidP="00CA04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Richard Couper.</w:t>
      </w:r>
    </w:p>
    <w:p w14:paraId="78046AA2" w14:textId="77777777" w:rsidR="00CA04C6" w:rsidRDefault="00CA04C6" w:rsidP="00CA04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5C7BBE1E" w14:textId="77777777" w:rsidR="00CA04C6" w:rsidRDefault="00CA04C6" w:rsidP="00CA04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p.41)</w:t>
      </w:r>
    </w:p>
    <w:p w14:paraId="123959A5" w14:textId="77777777" w:rsidR="00CA04C6" w:rsidRDefault="00CA04C6" w:rsidP="00CA04C6">
      <w:pPr>
        <w:rPr>
          <w:rFonts w:ascii="Times New Roman" w:hAnsi="Times New Roman" w:cs="Times New Roman"/>
          <w:sz w:val="24"/>
          <w:szCs w:val="24"/>
        </w:rPr>
      </w:pPr>
    </w:p>
    <w:p w14:paraId="3D30D320" w14:textId="77777777" w:rsidR="00CA04C6" w:rsidRDefault="00CA04C6" w:rsidP="00CA04C6">
      <w:pPr>
        <w:rPr>
          <w:rFonts w:ascii="Times New Roman" w:hAnsi="Times New Roman" w:cs="Times New Roman"/>
          <w:sz w:val="24"/>
          <w:szCs w:val="24"/>
        </w:rPr>
      </w:pPr>
    </w:p>
    <w:p w14:paraId="152057B5" w14:textId="77777777" w:rsidR="00CA04C6" w:rsidRDefault="00CA04C6" w:rsidP="00CA04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1405</w:t>
      </w:r>
      <w:r>
        <w:rPr>
          <w:rFonts w:ascii="Times New Roman" w:hAnsi="Times New Roman" w:cs="Times New Roman"/>
          <w:sz w:val="24"/>
          <w:szCs w:val="24"/>
        </w:rPr>
        <w:tab/>
        <w:t>He was granted letters dimissory to all orders.   (ibid.)</w:t>
      </w:r>
    </w:p>
    <w:p w14:paraId="14D16F82" w14:textId="77777777" w:rsidR="00CA04C6" w:rsidRDefault="00CA04C6" w:rsidP="00CA04C6">
      <w:pPr>
        <w:rPr>
          <w:rFonts w:ascii="Times New Roman" w:hAnsi="Times New Roman" w:cs="Times New Roman"/>
          <w:sz w:val="24"/>
          <w:szCs w:val="24"/>
        </w:rPr>
      </w:pPr>
    </w:p>
    <w:p w14:paraId="41AF7CE8" w14:textId="77777777" w:rsidR="00CA04C6" w:rsidRDefault="00CA04C6" w:rsidP="00CA04C6">
      <w:pPr>
        <w:rPr>
          <w:rFonts w:ascii="Times New Roman" w:hAnsi="Times New Roman" w:cs="Times New Roman"/>
          <w:sz w:val="24"/>
          <w:szCs w:val="24"/>
        </w:rPr>
      </w:pPr>
    </w:p>
    <w:p w14:paraId="0457B058" w14:textId="77777777" w:rsidR="00CA04C6" w:rsidRDefault="00CA04C6" w:rsidP="00CA04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2023</w:t>
      </w:r>
    </w:p>
    <w:p w14:paraId="64731E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14E66" w14:textId="77777777" w:rsidR="00CA04C6" w:rsidRDefault="00CA04C6" w:rsidP="009139A6">
      <w:r>
        <w:separator/>
      </w:r>
    </w:p>
  </w:endnote>
  <w:endnote w:type="continuationSeparator" w:id="0">
    <w:p w14:paraId="11C4E173" w14:textId="77777777" w:rsidR="00CA04C6" w:rsidRDefault="00CA04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CD2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B43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52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6355F" w14:textId="77777777" w:rsidR="00CA04C6" w:rsidRDefault="00CA04C6" w:rsidP="009139A6">
      <w:r>
        <w:separator/>
      </w:r>
    </w:p>
  </w:footnote>
  <w:footnote w:type="continuationSeparator" w:id="0">
    <w:p w14:paraId="307C0A88" w14:textId="77777777" w:rsidR="00CA04C6" w:rsidRDefault="00CA04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DB6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CBF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466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4C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A04C6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ED627"/>
  <w15:chartTrackingRefBased/>
  <w15:docId w15:val="{7E95F59F-B3A0-4E12-8FCB-417A2BE7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4C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2023-04-06T20:12:00Z</dcterms:created>
  <dcterms:modified xsi:type="dcterms:W3CDTF">2023-04-06T20:12:00Z</dcterms:modified>
</cp:coreProperties>
</file>