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67FE0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0D54B076" w14:textId="1461865C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Scopwick</w:t>
      </w:r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05024A8E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F2D917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F2756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Navenby into lands</w:t>
      </w:r>
    </w:p>
    <w:p w14:paraId="6715023B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Thomas West(q.v.).</w:t>
      </w:r>
    </w:p>
    <w:p w14:paraId="2C03722B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305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https://inquisitionspostmortem.ac.uk/view/inquisition/19-052/58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B3FA235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3E82C6" w14:textId="77777777" w:rsidR="00924C58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2BD69F" w14:textId="77777777" w:rsidR="00924C58" w:rsidRPr="00920A8F" w:rsidRDefault="00924C58" w:rsidP="00924C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4B8259E5" w14:textId="6CD572CB" w:rsidR="00BA00AB" w:rsidRPr="00924C5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24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D6A76" w14:textId="77777777" w:rsidR="00924C58" w:rsidRDefault="00924C58" w:rsidP="009139A6">
      <w:r>
        <w:separator/>
      </w:r>
    </w:p>
  </w:endnote>
  <w:endnote w:type="continuationSeparator" w:id="0">
    <w:p w14:paraId="6EECBFE9" w14:textId="77777777" w:rsidR="00924C58" w:rsidRDefault="00924C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63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203A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507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F7B9C" w14:textId="77777777" w:rsidR="00924C58" w:rsidRDefault="00924C58" w:rsidP="009139A6">
      <w:r>
        <w:separator/>
      </w:r>
    </w:p>
  </w:footnote>
  <w:footnote w:type="continuationSeparator" w:id="0">
    <w:p w14:paraId="0373939C" w14:textId="77777777" w:rsidR="00924C58" w:rsidRDefault="00924C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013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74C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A1F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58"/>
    <w:rsid w:val="000666E0"/>
    <w:rsid w:val="002510B7"/>
    <w:rsid w:val="005C130B"/>
    <w:rsid w:val="00826F5C"/>
    <w:rsid w:val="009139A6"/>
    <w:rsid w:val="00924C58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A6C50"/>
  <w15:chartTrackingRefBased/>
  <w15:docId w15:val="{EBCE37D9-1FB1-45F1-8F6E-F7E03647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4C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2/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2022-03-03T20:44:00Z</dcterms:created>
  <dcterms:modified xsi:type="dcterms:W3CDTF">2022-03-03T20:45:00Z</dcterms:modified>
</cp:coreProperties>
</file>