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06EAC" w14:textId="77777777" w:rsidR="00DE3524" w:rsidRDefault="00DE3524" w:rsidP="00DE35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1D2C886" w14:textId="77777777" w:rsidR="00DE3524" w:rsidRDefault="00DE3524" w:rsidP="00DE35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Oxted, Surrey. Husbandman.</w:t>
      </w:r>
    </w:p>
    <w:p w14:paraId="1E63A941" w14:textId="77777777" w:rsidR="00DE3524" w:rsidRDefault="00DE3524" w:rsidP="00DE3524">
      <w:pPr>
        <w:rPr>
          <w:rFonts w:ascii="Times New Roman" w:hAnsi="Times New Roman" w:cs="Times New Roman"/>
        </w:rPr>
      </w:pPr>
    </w:p>
    <w:p w14:paraId="7060DDA7" w14:textId="77777777" w:rsidR="00DE3524" w:rsidRDefault="00DE3524" w:rsidP="00DE3524">
      <w:pPr>
        <w:rPr>
          <w:rFonts w:ascii="Times New Roman" w:hAnsi="Times New Roman" w:cs="Times New Roman"/>
        </w:rPr>
      </w:pPr>
    </w:p>
    <w:p w14:paraId="4F2454F7" w14:textId="77777777" w:rsidR="00DE3524" w:rsidRDefault="00DE3524" w:rsidP="00DE35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Nutfeld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Lambel</w:t>
      </w:r>
      <w:proofErr w:type="spellEnd"/>
      <w:r>
        <w:rPr>
          <w:rFonts w:ascii="Times New Roman" w:hAnsi="Times New Roman" w:cs="Times New Roman"/>
        </w:rPr>
        <w:t xml:space="preserve">(q.v.), John at </w:t>
      </w:r>
      <w:proofErr w:type="spellStart"/>
      <w:r>
        <w:rPr>
          <w:rFonts w:ascii="Times New Roman" w:hAnsi="Times New Roman" w:cs="Times New Roman"/>
        </w:rPr>
        <w:t>Hethe</w:t>
      </w:r>
      <w:proofErr w:type="spellEnd"/>
      <w:r>
        <w:rPr>
          <w:rFonts w:ascii="Times New Roman" w:hAnsi="Times New Roman" w:cs="Times New Roman"/>
        </w:rPr>
        <w:t>(q.v.) and Richard</w:t>
      </w:r>
    </w:p>
    <w:p w14:paraId="3FDC66F7" w14:textId="77777777" w:rsidR="00DE3524" w:rsidRDefault="00DE3524" w:rsidP="00DE35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Atyerde</w:t>
      </w:r>
      <w:proofErr w:type="spellEnd"/>
      <w:r>
        <w:rPr>
          <w:rFonts w:ascii="Times New Roman" w:hAnsi="Times New Roman" w:cs="Times New Roman"/>
        </w:rPr>
        <w:t xml:space="preserve">(q.v.) brought a plaint of trespass and taking against him, </w:t>
      </w:r>
    </w:p>
    <w:p w14:paraId="0566E667" w14:textId="77777777" w:rsidR="00DE3524" w:rsidRDefault="00DE3524" w:rsidP="00DE35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Broker(q.v.) and John </w:t>
      </w:r>
      <w:proofErr w:type="spellStart"/>
      <w:r>
        <w:rPr>
          <w:rFonts w:ascii="Times New Roman" w:hAnsi="Times New Roman" w:cs="Times New Roman"/>
        </w:rPr>
        <w:t>Harylden</w:t>
      </w:r>
      <w:proofErr w:type="spellEnd"/>
      <w:r>
        <w:rPr>
          <w:rFonts w:ascii="Times New Roman" w:hAnsi="Times New Roman" w:cs="Times New Roman"/>
        </w:rPr>
        <w:t>(q.v.), both of Oxted, Surrey.</w:t>
      </w:r>
    </w:p>
    <w:p w14:paraId="57A1BAA2" w14:textId="77777777" w:rsidR="00DE3524" w:rsidRDefault="00DE3524" w:rsidP="00DE35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281C20C" w14:textId="77777777" w:rsidR="00DE3524" w:rsidRDefault="00DE3524" w:rsidP="00DE3524">
      <w:pPr>
        <w:rPr>
          <w:rFonts w:ascii="Times New Roman" w:hAnsi="Times New Roman" w:cs="Times New Roman"/>
        </w:rPr>
      </w:pPr>
    </w:p>
    <w:p w14:paraId="76FE4775" w14:textId="77777777" w:rsidR="00DE3524" w:rsidRDefault="00DE3524" w:rsidP="00DE3524">
      <w:pPr>
        <w:rPr>
          <w:rFonts w:ascii="Times New Roman" w:hAnsi="Times New Roman" w:cs="Times New Roman"/>
        </w:rPr>
      </w:pPr>
    </w:p>
    <w:p w14:paraId="14085283" w14:textId="77777777" w:rsidR="00DE3524" w:rsidRDefault="00DE3524" w:rsidP="00DE35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2018</w:t>
      </w:r>
    </w:p>
    <w:p w14:paraId="5F0FE33F" w14:textId="77777777" w:rsidR="006B2F86" w:rsidRPr="00E71FC3" w:rsidRDefault="00DE352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4B3BB" w14:textId="77777777" w:rsidR="00DE3524" w:rsidRDefault="00DE3524" w:rsidP="00E71FC3">
      <w:r>
        <w:separator/>
      </w:r>
    </w:p>
  </w:endnote>
  <w:endnote w:type="continuationSeparator" w:id="0">
    <w:p w14:paraId="580FF9E6" w14:textId="77777777" w:rsidR="00DE3524" w:rsidRDefault="00DE352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144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DC133" w14:textId="77777777" w:rsidR="00DE3524" w:rsidRDefault="00DE3524" w:rsidP="00E71FC3">
      <w:r>
        <w:separator/>
      </w:r>
    </w:p>
  </w:footnote>
  <w:footnote w:type="continuationSeparator" w:id="0">
    <w:p w14:paraId="4C0114C1" w14:textId="77777777" w:rsidR="00DE3524" w:rsidRDefault="00DE352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24"/>
    <w:rsid w:val="001A7C09"/>
    <w:rsid w:val="00577BD5"/>
    <w:rsid w:val="00656CBA"/>
    <w:rsid w:val="006A1F77"/>
    <w:rsid w:val="00733BE7"/>
    <w:rsid w:val="00AB52E8"/>
    <w:rsid w:val="00B16D3F"/>
    <w:rsid w:val="00BB41AC"/>
    <w:rsid w:val="00DE352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7C353"/>
  <w15:chartTrackingRefBased/>
  <w15:docId w15:val="{A88942BB-480E-413B-AA6D-E20A328C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352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E35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2018-09-08T21:01:00Z</dcterms:created>
  <dcterms:modified xsi:type="dcterms:W3CDTF">2018-09-08T21:02:00Z</dcterms:modified>
</cp:coreProperties>
</file>