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7D30D" w14:textId="77777777" w:rsidR="00043607" w:rsidRDefault="00043607" w:rsidP="00043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67686805" w14:textId="77777777" w:rsidR="00043607" w:rsidRDefault="00043607" w:rsidP="00043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Otford, Kent. Yeoman.</w:t>
      </w:r>
    </w:p>
    <w:p w14:paraId="2B6B80E7" w14:textId="77777777" w:rsidR="00043607" w:rsidRDefault="00043607" w:rsidP="00043607">
      <w:pPr>
        <w:pStyle w:val="NoSpacing"/>
        <w:rPr>
          <w:rFonts w:cs="Times New Roman"/>
          <w:szCs w:val="24"/>
        </w:rPr>
      </w:pPr>
    </w:p>
    <w:p w14:paraId="563CE5C6" w14:textId="77777777" w:rsidR="00043607" w:rsidRDefault="00043607" w:rsidP="00043607">
      <w:pPr>
        <w:pStyle w:val="NoSpacing"/>
        <w:rPr>
          <w:rFonts w:cs="Times New Roman"/>
          <w:szCs w:val="24"/>
        </w:rPr>
      </w:pPr>
    </w:p>
    <w:p w14:paraId="7947BE2F" w14:textId="77777777" w:rsidR="00043607" w:rsidRDefault="00043607" w:rsidP="00043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Thomas Tart(q.v.) brought a plaint of debt against him and four others.</w:t>
      </w:r>
    </w:p>
    <w:p w14:paraId="5058086F" w14:textId="77777777" w:rsidR="00043607" w:rsidRDefault="00043607" w:rsidP="00043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5C4871CC" w14:textId="77777777" w:rsidR="00043607" w:rsidRDefault="00043607" w:rsidP="00043607">
      <w:pPr>
        <w:pStyle w:val="NoSpacing"/>
        <w:rPr>
          <w:rFonts w:cs="Times New Roman"/>
          <w:szCs w:val="24"/>
        </w:rPr>
      </w:pPr>
    </w:p>
    <w:p w14:paraId="62429964" w14:textId="77777777" w:rsidR="00043607" w:rsidRDefault="00043607" w:rsidP="00043607">
      <w:pPr>
        <w:pStyle w:val="NoSpacing"/>
        <w:rPr>
          <w:rFonts w:cs="Times New Roman"/>
          <w:szCs w:val="24"/>
        </w:rPr>
      </w:pPr>
    </w:p>
    <w:p w14:paraId="30037BF4" w14:textId="77777777" w:rsidR="00043607" w:rsidRDefault="00043607" w:rsidP="00043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2A2BD5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FFB40" w14:textId="77777777" w:rsidR="00043607" w:rsidRDefault="00043607" w:rsidP="009139A6">
      <w:r>
        <w:separator/>
      </w:r>
    </w:p>
  </w:endnote>
  <w:endnote w:type="continuationSeparator" w:id="0">
    <w:p w14:paraId="5A7EF104" w14:textId="77777777" w:rsidR="00043607" w:rsidRDefault="000436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2B3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B91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C2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9D9B3" w14:textId="77777777" w:rsidR="00043607" w:rsidRDefault="00043607" w:rsidP="009139A6">
      <w:r>
        <w:separator/>
      </w:r>
    </w:p>
  </w:footnote>
  <w:footnote w:type="continuationSeparator" w:id="0">
    <w:p w14:paraId="0F088CDC" w14:textId="77777777" w:rsidR="00043607" w:rsidRDefault="000436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761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79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581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07"/>
    <w:rsid w:val="0004360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9046"/>
  <w15:chartTrackingRefBased/>
  <w15:docId w15:val="{C90E8ED8-3C34-4CB0-935A-4002C7D7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36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2023-04-26T11:09:00Z</dcterms:created>
  <dcterms:modified xsi:type="dcterms:W3CDTF">2023-04-26T11:09:00Z</dcterms:modified>
</cp:coreProperties>
</file>