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318C6" w14:textId="77777777" w:rsidR="001D26C9" w:rsidRDefault="001D26C9" w:rsidP="001D26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COUPER</w:t>
      </w:r>
      <w:r>
        <w:rPr>
          <w:rFonts w:ascii="Times New Roman" w:hAnsi="Times New Roman" w:cs="Times New Roman"/>
          <w:lang w:val="en-US"/>
        </w:rPr>
        <w:t xml:space="preserve">        (fl.1484)</w:t>
      </w:r>
    </w:p>
    <w:p w14:paraId="321A1F0D" w14:textId="77777777" w:rsidR="001D26C9" w:rsidRDefault="001D26C9" w:rsidP="001D26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Butler.</w:t>
      </w:r>
    </w:p>
    <w:p w14:paraId="2F25F543" w14:textId="77777777" w:rsidR="001D26C9" w:rsidRDefault="001D26C9" w:rsidP="001D26C9">
      <w:pPr>
        <w:pStyle w:val="NoSpacing"/>
        <w:rPr>
          <w:rFonts w:ascii="Times New Roman" w:hAnsi="Times New Roman" w:cs="Times New Roman"/>
          <w:lang w:val="en-US"/>
        </w:rPr>
      </w:pPr>
    </w:p>
    <w:p w14:paraId="5E3EE660" w14:textId="77777777" w:rsidR="001D26C9" w:rsidRDefault="001D26C9" w:rsidP="001D26C9">
      <w:pPr>
        <w:pStyle w:val="NoSpacing"/>
        <w:rPr>
          <w:rFonts w:ascii="Times New Roman" w:hAnsi="Times New Roman" w:cs="Times New Roman"/>
          <w:lang w:val="en-US"/>
        </w:rPr>
      </w:pPr>
    </w:p>
    <w:p w14:paraId="2E18E551" w14:textId="77777777" w:rsidR="001D26C9" w:rsidRDefault="001D26C9" w:rsidP="001D26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1484</w:t>
      </w:r>
      <w:r>
        <w:rPr>
          <w:rFonts w:ascii="Times New Roman" w:hAnsi="Times New Roman" w:cs="Times New Roman"/>
          <w:lang w:val="en-US"/>
        </w:rPr>
        <w:tab/>
        <w:t>Thomas Palmer brought a plaint of trespass against him and 3 others.</w:t>
      </w:r>
    </w:p>
    <w:p w14:paraId="0C22123F" w14:textId="77777777" w:rsidR="001D26C9" w:rsidRDefault="001D26C9" w:rsidP="001D26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B55">
          <w:rPr>
            <w:rStyle w:val="Hyperlink"/>
            <w:rFonts w:ascii="Times New Roman" w:hAnsi="Times New Roman" w:cs="Times New Roman"/>
            <w:lang w:val="en-US"/>
          </w:rPr>
          <w:t>https://waalt.uh.edu/index.php/KB27/890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222A8BF" w14:textId="77777777" w:rsidR="001D26C9" w:rsidRDefault="001D26C9" w:rsidP="001D26C9">
      <w:pPr>
        <w:pStyle w:val="NoSpacing"/>
        <w:rPr>
          <w:rFonts w:ascii="Times New Roman" w:hAnsi="Times New Roman" w:cs="Times New Roman"/>
          <w:lang w:val="en-US"/>
        </w:rPr>
      </w:pPr>
    </w:p>
    <w:p w14:paraId="56B06128" w14:textId="77777777" w:rsidR="001D26C9" w:rsidRDefault="001D26C9" w:rsidP="001D26C9">
      <w:pPr>
        <w:pStyle w:val="NoSpacing"/>
        <w:rPr>
          <w:rFonts w:ascii="Times New Roman" w:hAnsi="Times New Roman" w:cs="Times New Roman"/>
          <w:lang w:val="en-US"/>
        </w:rPr>
      </w:pPr>
    </w:p>
    <w:p w14:paraId="478C1718" w14:textId="77777777" w:rsidR="001D26C9" w:rsidRDefault="001D26C9" w:rsidP="001D26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29 March 2026</w:t>
      </w:r>
    </w:p>
    <w:p w14:paraId="0F4C3BE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405D2" w14:textId="77777777" w:rsidR="00F07D70" w:rsidRDefault="00F07D70" w:rsidP="00086E2C">
      <w:pPr>
        <w:spacing w:after="0" w:line="240" w:lineRule="auto"/>
      </w:pPr>
      <w:r>
        <w:separator/>
      </w:r>
    </w:p>
  </w:endnote>
  <w:endnote w:type="continuationSeparator" w:id="0">
    <w:p w14:paraId="7DC7C63E" w14:textId="77777777" w:rsidR="00F07D70" w:rsidRDefault="00F07D7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0F0A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0771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9782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8EEE5" w14:textId="77777777" w:rsidR="00F07D70" w:rsidRDefault="00F07D70" w:rsidP="00086E2C">
      <w:pPr>
        <w:spacing w:after="0" w:line="240" w:lineRule="auto"/>
      </w:pPr>
      <w:r>
        <w:separator/>
      </w:r>
    </w:p>
  </w:footnote>
  <w:footnote w:type="continuationSeparator" w:id="0">
    <w:p w14:paraId="631CB052" w14:textId="77777777" w:rsidR="00F07D70" w:rsidRDefault="00F07D7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9B12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3216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4374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C9"/>
    <w:rsid w:val="00086E2C"/>
    <w:rsid w:val="000A2E7A"/>
    <w:rsid w:val="001D26C9"/>
    <w:rsid w:val="002244B7"/>
    <w:rsid w:val="003033C4"/>
    <w:rsid w:val="00314D94"/>
    <w:rsid w:val="00617568"/>
    <w:rsid w:val="006E68FA"/>
    <w:rsid w:val="00ED3A55"/>
    <w:rsid w:val="00F07D70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858B"/>
  <w15:chartTrackingRefBased/>
  <w15:docId w15:val="{A7919448-4F04-44E1-91D2-62F46721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D26C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26C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9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211</Characters>
  <Application>Microsoft Office Word</Application>
  <DocSecurity>0</DocSecurity>
  <Lines>13</Lines>
  <Paragraphs>7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2026-03-30T23:02:00Z</dcterms:created>
  <dcterms:modified xsi:type="dcterms:W3CDTF">2026-03-30T23:03:00Z</dcterms:modified>
</cp:coreProperties>
</file>