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F2CF4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14:paraId="5B7C6D12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F7142F9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338D4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7E5D9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  <w:t>He was apprenticed to William Smyth, cutler(q.v.).</w:t>
      </w:r>
    </w:p>
    <w:p w14:paraId="3A497E97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308A28A5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607DA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7FBBA" w14:textId="77777777" w:rsidR="00F55899" w:rsidRDefault="00F55899" w:rsidP="00F55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0174AF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15AC3" w14:textId="77777777" w:rsidR="00F55899" w:rsidRDefault="00F55899" w:rsidP="009139A6">
      <w:r>
        <w:separator/>
      </w:r>
    </w:p>
  </w:endnote>
  <w:endnote w:type="continuationSeparator" w:id="0">
    <w:p w14:paraId="29C168CD" w14:textId="77777777" w:rsidR="00F55899" w:rsidRDefault="00F558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5A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015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7A5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F0369" w14:textId="77777777" w:rsidR="00F55899" w:rsidRDefault="00F55899" w:rsidP="009139A6">
      <w:r>
        <w:separator/>
      </w:r>
    </w:p>
  </w:footnote>
  <w:footnote w:type="continuationSeparator" w:id="0">
    <w:p w14:paraId="56E3EE41" w14:textId="77777777" w:rsidR="00F55899" w:rsidRDefault="00F558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07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F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96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9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E322"/>
  <w15:chartTrackingRefBased/>
  <w15:docId w15:val="{A4967828-73FE-4E58-9A64-6F4437AB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2022-03-22T17:41:00Z</dcterms:created>
  <dcterms:modified xsi:type="dcterms:W3CDTF">2022-03-22T17:41:00Z</dcterms:modified>
</cp:coreProperties>
</file>