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C1E07" w14:textId="77777777" w:rsidR="00A2467F" w:rsidRDefault="00A2467F" w:rsidP="00A24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22789EC1" w14:textId="77777777" w:rsidR="00A2467F" w:rsidRDefault="00A2467F" w:rsidP="00A24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86F0C09" w14:textId="77777777" w:rsidR="00A2467F" w:rsidRDefault="00A2467F" w:rsidP="00A2467F">
      <w:pPr>
        <w:rPr>
          <w:rFonts w:ascii="Times New Roman" w:hAnsi="Times New Roman" w:cs="Times New Roman"/>
          <w:sz w:val="24"/>
          <w:szCs w:val="24"/>
        </w:rPr>
      </w:pPr>
    </w:p>
    <w:p w14:paraId="272D7868" w14:textId="77777777" w:rsidR="00A2467F" w:rsidRDefault="00A2467F" w:rsidP="00A2467F">
      <w:pPr>
        <w:rPr>
          <w:rFonts w:ascii="Times New Roman" w:hAnsi="Times New Roman" w:cs="Times New Roman"/>
          <w:sz w:val="24"/>
          <w:szCs w:val="24"/>
        </w:rPr>
      </w:pPr>
    </w:p>
    <w:p w14:paraId="1670FE08" w14:textId="77777777" w:rsidR="00A2467F" w:rsidRDefault="00A2467F" w:rsidP="00A246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7CE40FE" w14:textId="77777777" w:rsidR="00A2467F" w:rsidRDefault="00A2467F" w:rsidP="00A2467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p.256)</w:t>
      </w:r>
    </w:p>
    <w:p w14:paraId="0E9FF9B6" w14:textId="77777777" w:rsidR="00A2467F" w:rsidRDefault="00A2467F" w:rsidP="00A24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A3B7FC1" w14:textId="77777777" w:rsidR="00A2467F" w:rsidRDefault="00A2467F" w:rsidP="00A2467F">
      <w:pPr>
        <w:rPr>
          <w:rFonts w:ascii="Times New Roman" w:hAnsi="Times New Roman" w:cs="Times New Roman"/>
          <w:sz w:val="24"/>
          <w:szCs w:val="24"/>
        </w:rPr>
      </w:pPr>
    </w:p>
    <w:p w14:paraId="47A0D146" w14:textId="77777777" w:rsidR="00A2467F" w:rsidRDefault="00A2467F" w:rsidP="00A2467F">
      <w:pPr>
        <w:rPr>
          <w:rFonts w:ascii="Times New Roman" w:hAnsi="Times New Roman" w:cs="Times New Roman"/>
          <w:sz w:val="24"/>
          <w:szCs w:val="24"/>
        </w:rPr>
      </w:pPr>
    </w:p>
    <w:p w14:paraId="7F89532D" w14:textId="77777777" w:rsidR="00A2467F" w:rsidRDefault="00A2467F" w:rsidP="00A24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2023</w:t>
      </w:r>
    </w:p>
    <w:p w14:paraId="6F0485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EB2F6" w14:textId="77777777" w:rsidR="00A2467F" w:rsidRDefault="00A2467F" w:rsidP="009139A6">
      <w:r>
        <w:separator/>
      </w:r>
    </w:p>
  </w:endnote>
  <w:endnote w:type="continuationSeparator" w:id="0">
    <w:p w14:paraId="36464EDC" w14:textId="77777777" w:rsidR="00A2467F" w:rsidRDefault="00A246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4F0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AE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25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D8CEC" w14:textId="77777777" w:rsidR="00A2467F" w:rsidRDefault="00A2467F" w:rsidP="009139A6">
      <w:r>
        <w:separator/>
      </w:r>
    </w:p>
  </w:footnote>
  <w:footnote w:type="continuationSeparator" w:id="0">
    <w:p w14:paraId="36A0EA7E" w14:textId="77777777" w:rsidR="00A2467F" w:rsidRDefault="00A246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100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F06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46C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7F"/>
    <w:rsid w:val="000666E0"/>
    <w:rsid w:val="002510B7"/>
    <w:rsid w:val="005C130B"/>
    <w:rsid w:val="00826F5C"/>
    <w:rsid w:val="009139A6"/>
    <w:rsid w:val="009448BB"/>
    <w:rsid w:val="00947624"/>
    <w:rsid w:val="00A2467F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AA93A"/>
  <w15:chartTrackingRefBased/>
  <w15:docId w15:val="{BE4F7BDB-9AD7-4E8E-873C-99862175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67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2023-05-05T18:29:00Z</dcterms:created>
  <dcterms:modified xsi:type="dcterms:W3CDTF">2023-05-05T18:29:00Z</dcterms:modified>
</cp:coreProperties>
</file>