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B81" w:rsidRDefault="007A1B81" w:rsidP="007A1B81">
      <w:pPr>
        <w:pStyle w:val="NoSpacing"/>
      </w:pPr>
      <w:r>
        <w:rPr>
          <w:u w:val="single"/>
        </w:rPr>
        <w:t>John COUPER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7A1B81" w:rsidRDefault="007A1B81" w:rsidP="007A1B81">
      <w:pPr>
        <w:pStyle w:val="NoSpacing"/>
      </w:pPr>
      <w:r>
        <w:t>of Fleet, Lincolnshire.</w:t>
      </w:r>
    </w:p>
    <w:p w:rsidR="007A1B81" w:rsidRDefault="007A1B81" w:rsidP="007A1B81">
      <w:pPr>
        <w:pStyle w:val="NoSpacing"/>
      </w:pPr>
    </w:p>
    <w:p w:rsidR="007A1B81" w:rsidRDefault="007A1B81" w:rsidP="007A1B81">
      <w:pPr>
        <w:pStyle w:val="NoSpacing"/>
      </w:pPr>
    </w:p>
    <w:p w:rsidR="007A1B81" w:rsidRDefault="007A1B81" w:rsidP="007A1B81">
      <w:pPr>
        <w:pStyle w:val="NoSpacing"/>
      </w:pPr>
      <w:r>
        <w:t>24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Spalding into lands</w:t>
      </w:r>
    </w:p>
    <w:p w:rsidR="007A1B81" w:rsidRDefault="007A1B81" w:rsidP="007A1B81">
      <w:pPr>
        <w:pStyle w:val="NoSpacing"/>
      </w:pPr>
      <w:r>
        <w:tab/>
      </w:r>
      <w:r>
        <w:tab/>
        <w:t xml:space="preserve">of the late Humphrey </w:t>
      </w:r>
      <w:proofErr w:type="spellStart"/>
      <w:r>
        <w:t>FitzWalter</w:t>
      </w:r>
      <w:proofErr w:type="spellEnd"/>
      <w:r>
        <w:t>(q.v.).</w:t>
      </w:r>
    </w:p>
    <w:p w:rsidR="007A1B81" w:rsidRDefault="007A1B81" w:rsidP="007A1B8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22-184)</w:t>
      </w:r>
    </w:p>
    <w:p w:rsidR="007A1B81" w:rsidRDefault="007A1B81" w:rsidP="007A1B81">
      <w:pPr>
        <w:pStyle w:val="NoSpacing"/>
      </w:pPr>
    </w:p>
    <w:p w:rsidR="007A1B81" w:rsidRDefault="007A1B81" w:rsidP="007A1B81">
      <w:pPr>
        <w:pStyle w:val="NoSpacing"/>
      </w:pPr>
    </w:p>
    <w:p w:rsidR="007A1B81" w:rsidRPr="00836721" w:rsidRDefault="007A1B81" w:rsidP="007A1B81">
      <w:pPr>
        <w:pStyle w:val="NoSpacing"/>
      </w:pPr>
      <w:r>
        <w:t>23 June 2017</w:t>
      </w:r>
    </w:p>
    <w:p w:rsidR="006B2F86" w:rsidRPr="007A1B81" w:rsidRDefault="007A1B81" w:rsidP="00E71FC3">
      <w:pPr>
        <w:pStyle w:val="NoSpacing"/>
      </w:pPr>
      <w:bookmarkStart w:id="0" w:name="_GoBack"/>
      <w:bookmarkEnd w:id="0"/>
    </w:p>
    <w:sectPr w:rsidR="006B2F86" w:rsidRPr="007A1B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B81" w:rsidRDefault="007A1B81" w:rsidP="00E71FC3">
      <w:pPr>
        <w:spacing w:after="0" w:line="240" w:lineRule="auto"/>
      </w:pPr>
      <w:r>
        <w:separator/>
      </w:r>
    </w:p>
  </w:endnote>
  <w:endnote w:type="continuationSeparator" w:id="0">
    <w:p w:rsidR="007A1B81" w:rsidRDefault="007A1B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B81" w:rsidRDefault="007A1B81" w:rsidP="00E71FC3">
      <w:pPr>
        <w:spacing w:after="0" w:line="240" w:lineRule="auto"/>
      </w:pPr>
      <w:r>
        <w:separator/>
      </w:r>
    </w:p>
  </w:footnote>
  <w:footnote w:type="continuationSeparator" w:id="0">
    <w:p w:rsidR="007A1B81" w:rsidRDefault="007A1B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81"/>
    <w:rsid w:val="001A7C09"/>
    <w:rsid w:val="00577BD5"/>
    <w:rsid w:val="00656CBA"/>
    <w:rsid w:val="006A1F77"/>
    <w:rsid w:val="00733BE7"/>
    <w:rsid w:val="007A1B8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15940"/>
  <w15:chartTrackingRefBased/>
  <w15:docId w15:val="{2D7A6EE0-264D-4688-820C-5FE4D611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2017-06-23T21:09:00Z</dcterms:created>
  <dcterms:modified xsi:type="dcterms:W3CDTF">2017-06-23T21:10:00Z</dcterms:modified>
</cp:coreProperties>
</file>