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867F0E" w14:textId="77777777" w:rsidR="00092DDA" w:rsidRDefault="00092DDA" w:rsidP="00092DD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COUPER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fl.1470)</w:t>
      </w:r>
    </w:p>
    <w:p w14:paraId="70C500B8" w14:textId="77777777" w:rsidR="00092DDA" w:rsidRDefault="00092DDA" w:rsidP="00092DD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Chelmsford, Essex. Chapman.</w:t>
      </w:r>
    </w:p>
    <w:p w14:paraId="50B9925D" w14:textId="77777777" w:rsidR="00092DDA" w:rsidRDefault="00092DDA" w:rsidP="00092DDA">
      <w:pPr>
        <w:pStyle w:val="NoSpacing"/>
        <w:rPr>
          <w:rFonts w:cs="Times New Roman"/>
          <w:szCs w:val="24"/>
        </w:rPr>
      </w:pPr>
    </w:p>
    <w:p w14:paraId="7A30CA54" w14:textId="77777777" w:rsidR="00092DDA" w:rsidRDefault="00092DDA" w:rsidP="00092DDA">
      <w:pPr>
        <w:pStyle w:val="NoSpacing"/>
        <w:rPr>
          <w:rFonts w:cs="Times New Roman"/>
          <w:szCs w:val="24"/>
        </w:rPr>
      </w:pPr>
    </w:p>
    <w:p w14:paraId="3CCF02D5" w14:textId="77777777" w:rsidR="00092DDA" w:rsidRDefault="00092DDA" w:rsidP="00092DD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1470</w:t>
      </w:r>
      <w:r>
        <w:rPr>
          <w:rFonts w:cs="Times New Roman"/>
          <w:szCs w:val="24"/>
        </w:rPr>
        <w:tab/>
        <w:t>John Thorp of London, grocer(q.v.), brought a plaint of debt against him</w:t>
      </w:r>
    </w:p>
    <w:p w14:paraId="6CAC8B34" w14:textId="77777777" w:rsidR="00092DDA" w:rsidRDefault="00092DDA" w:rsidP="00092DD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and three others.</w:t>
      </w:r>
    </w:p>
    <w:p w14:paraId="32654453" w14:textId="77777777" w:rsidR="00092DDA" w:rsidRDefault="00092DDA" w:rsidP="00092DD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6635E9">
          <w:rPr>
            <w:rStyle w:val="Hyperlink"/>
            <w:rFonts w:cs="Times New Roman"/>
            <w:szCs w:val="24"/>
          </w:rPr>
          <w:t>http://aalt.law.uh.edu/Indices/CP40Indices/CP40no837/CP40no837Pl.htm</w:t>
        </w:r>
      </w:hyperlink>
      <w:r>
        <w:rPr>
          <w:rFonts w:cs="Times New Roman"/>
          <w:szCs w:val="24"/>
        </w:rPr>
        <w:t xml:space="preserve"> )</w:t>
      </w:r>
    </w:p>
    <w:p w14:paraId="71FAF67F" w14:textId="77777777" w:rsidR="00092DDA" w:rsidRDefault="00092DDA" w:rsidP="00092DDA">
      <w:pPr>
        <w:pStyle w:val="NoSpacing"/>
        <w:rPr>
          <w:rFonts w:cs="Times New Roman"/>
          <w:szCs w:val="24"/>
        </w:rPr>
      </w:pPr>
    </w:p>
    <w:p w14:paraId="43CF57E1" w14:textId="77777777" w:rsidR="00092DDA" w:rsidRDefault="00092DDA" w:rsidP="00092DDA">
      <w:pPr>
        <w:pStyle w:val="NoSpacing"/>
        <w:rPr>
          <w:rFonts w:cs="Times New Roman"/>
          <w:szCs w:val="24"/>
        </w:rPr>
      </w:pPr>
    </w:p>
    <w:p w14:paraId="046B2264" w14:textId="77777777" w:rsidR="00092DDA" w:rsidRDefault="00092DDA" w:rsidP="00092DD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February 2025</w:t>
      </w:r>
    </w:p>
    <w:p w14:paraId="628ED59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300F4B" w14:textId="77777777" w:rsidR="00092DDA" w:rsidRDefault="00092DDA" w:rsidP="009139A6">
      <w:r>
        <w:separator/>
      </w:r>
    </w:p>
  </w:endnote>
  <w:endnote w:type="continuationSeparator" w:id="0">
    <w:p w14:paraId="0073186E" w14:textId="77777777" w:rsidR="00092DDA" w:rsidRDefault="00092DD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BCB7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A867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3BA32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3FA023" w14:textId="77777777" w:rsidR="00092DDA" w:rsidRDefault="00092DDA" w:rsidP="009139A6">
      <w:r>
        <w:separator/>
      </w:r>
    </w:p>
  </w:footnote>
  <w:footnote w:type="continuationSeparator" w:id="0">
    <w:p w14:paraId="1CD7EB92" w14:textId="77777777" w:rsidR="00092DDA" w:rsidRDefault="00092DD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BC59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B0A8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1181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DDA"/>
    <w:rsid w:val="000666E0"/>
    <w:rsid w:val="00092DDA"/>
    <w:rsid w:val="002510B7"/>
    <w:rsid w:val="00270799"/>
    <w:rsid w:val="005C130B"/>
    <w:rsid w:val="006C65C8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E5E679"/>
  <w15:chartTrackingRefBased/>
  <w15:docId w15:val="{69556595-26B9-4753-8FE0-10A3501FA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92DD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37/CP40no83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50</Words>
  <Characters>290</Characters>
  <Application>Microsoft Office Word</Application>
  <DocSecurity>0</DocSecurity>
  <Lines>2</Lines>
  <Paragraphs>1</Paragraphs>
  <ScaleCrop>false</ScaleCrop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2025-02-21T20:47:00Z</dcterms:created>
  <dcterms:modified xsi:type="dcterms:W3CDTF">2025-02-21T20:48:00Z</dcterms:modified>
</cp:coreProperties>
</file>