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405" w:rsidRDefault="002C0405" w:rsidP="002C04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C0405" w:rsidRDefault="002C0405" w:rsidP="002C04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Carleton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2C0405" w:rsidRDefault="002C0405" w:rsidP="002C04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0405" w:rsidRDefault="002C0405" w:rsidP="002C04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0405" w:rsidRDefault="002C0405" w:rsidP="002C04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 into</w:t>
      </w:r>
    </w:p>
    <w:p w:rsidR="002C0405" w:rsidRDefault="002C0405" w:rsidP="002C04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Thomas Carleton(q.v.).</w:t>
      </w:r>
    </w:p>
    <w:p w:rsidR="002C0405" w:rsidRDefault="002C0405" w:rsidP="002C04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21-271)</w:t>
      </w:r>
    </w:p>
    <w:p w:rsidR="002C0405" w:rsidRDefault="002C0405" w:rsidP="002C04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0405" w:rsidRDefault="002C0405" w:rsidP="002C04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C0405" w:rsidRDefault="002C0405" w:rsidP="002C04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2016</w:t>
      </w:r>
    </w:p>
    <w:sectPr w:rsidR="00DD5B8A" w:rsidRPr="002C04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405" w:rsidRDefault="002C0405" w:rsidP="00564E3C">
      <w:pPr>
        <w:spacing w:after="0" w:line="240" w:lineRule="auto"/>
      </w:pPr>
      <w:r>
        <w:separator/>
      </w:r>
    </w:p>
  </w:endnote>
  <w:endnote w:type="continuationSeparator" w:id="0">
    <w:p w:rsidR="002C0405" w:rsidRDefault="002C040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C0405">
      <w:rPr>
        <w:rFonts w:ascii="Times New Roman" w:hAnsi="Times New Roman" w:cs="Times New Roman"/>
        <w:noProof/>
        <w:sz w:val="24"/>
        <w:szCs w:val="24"/>
      </w:rPr>
      <w:t>23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405" w:rsidRDefault="002C0405" w:rsidP="00564E3C">
      <w:pPr>
        <w:spacing w:after="0" w:line="240" w:lineRule="auto"/>
      </w:pPr>
      <w:r>
        <w:separator/>
      </w:r>
    </w:p>
  </w:footnote>
  <w:footnote w:type="continuationSeparator" w:id="0">
    <w:p w:rsidR="002C0405" w:rsidRDefault="002C040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405"/>
    <w:rsid w:val="002C040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08523"/>
  <w15:chartTrackingRefBased/>
  <w15:docId w15:val="{6F2D77D1-A3D5-48E8-9C0D-DD7C39796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2016-02-23T16:23:00Z</dcterms:created>
  <dcterms:modified xsi:type="dcterms:W3CDTF">2016-02-23T16:24:00Z</dcterms:modified>
</cp:coreProperties>
</file>