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26166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2BF5687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Brasted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Kent. Smith.</w:t>
      </w:r>
    </w:p>
    <w:p w14:paraId="61675607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5C3457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50D9B9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Kemsale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trespass, taking and assault against</w:t>
      </w:r>
    </w:p>
    <w:p w14:paraId="68BD9287" w14:textId="77777777" w:rsidR="00B42181" w:rsidRDefault="00B42181" w:rsidP="00B42181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him, Richard Basset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Chelsham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Surrey(q.v.),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Chelsham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BAB3CDA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34A620C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A01A95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28B720" w14:textId="77777777" w:rsidR="00B42181" w:rsidRDefault="00B42181" w:rsidP="00B421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April 2021</w:t>
      </w:r>
    </w:p>
    <w:p w14:paraId="23A2AA58" w14:textId="77777777" w:rsidR="00BA00AB" w:rsidRPr="00B42181" w:rsidRDefault="00BA00AB" w:rsidP="00B42181"/>
    <w:sectPr w:rsidR="00BA00AB" w:rsidRPr="00B42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160A8" w14:textId="77777777" w:rsidR="00B42181" w:rsidRDefault="00B42181" w:rsidP="009139A6">
      <w:r>
        <w:separator/>
      </w:r>
    </w:p>
  </w:endnote>
  <w:endnote w:type="continuationSeparator" w:id="0">
    <w:p w14:paraId="37B706C0" w14:textId="77777777" w:rsidR="00B42181" w:rsidRDefault="00B421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E2E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D3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731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DBFD2" w14:textId="77777777" w:rsidR="00B42181" w:rsidRDefault="00B42181" w:rsidP="009139A6">
      <w:r>
        <w:separator/>
      </w:r>
    </w:p>
  </w:footnote>
  <w:footnote w:type="continuationSeparator" w:id="0">
    <w:p w14:paraId="2BF036E6" w14:textId="77777777" w:rsidR="00B42181" w:rsidRDefault="00B421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F9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1BE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21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81"/>
    <w:rsid w:val="000666E0"/>
    <w:rsid w:val="002510B7"/>
    <w:rsid w:val="005C130B"/>
    <w:rsid w:val="00826F5C"/>
    <w:rsid w:val="009139A6"/>
    <w:rsid w:val="009448BB"/>
    <w:rsid w:val="00A3176C"/>
    <w:rsid w:val="00AE65F8"/>
    <w:rsid w:val="00B42181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8FACE"/>
  <w15:chartTrackingRefBased/>
  <w15:docId w15:val="{FCAB712B-6466-453F-8290-4AAFDAD3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21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2021-05-22T11:31:00Z</dcterms:created>
  <dcterms:modified xsi:type="dcterms:W3CDTF">2021-05-22T11:31:00Z</dcterms:modified>
</cp:coreProperties>
</file>