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83BE7D" w14:textId="77777777" w:rsidR="007009C5" w:rsidRDefault="007009C5" w:rsidP="007009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COUPER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02F7C01" w14:textId="77777777" w:rsidR="007009C5" w:rsidRDefault="007009C5" w:rsidP="007009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Bowers Gifford, Essex.</w:t>
      </w:r>
    </w:p>
    <w:p w14:paraId="78B50DD9" w14:textId="77777777" w:rsidR="007009C5" w:rsidRDefault="007009C5" w:rsidP="007009C5">
      <w:pPr>
        <w:rPr>
          <w:rFonts w:ascii="Times New Roman" w:hAnsi="Times New Roman" w:cs="Times New Roman"/>
        </w:rPr>
      </w:pPr>
    </w:p>
    <w:p w14:paraId="54E135B7" w14:textId="77777777" w:rsidR="007009C5" w:rsidRDefault="007009C5" w:rsidP="007009C5">
      <w:pPr>
        <w:rPr>
          <w:rFonts w:ascii="Times New Roman" w:hAnsi="Times New Roman" w:cs="Times New Roman"/>
        </w:rPr>
      </w:pPr>
    </w:p>
    <w:p w14:paraId="5ED69F4C" w14:textId="77777777" w:rsidR="007009C5" w:rsidRDefault="007009C5" w:rsidP="007009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Yerdley</w:t>
      </w:r>
      <w:proofErr w:type="spellEnd"/>
      <w:r>
        <w:rPr>
          <w:rFonts w:ascii="Times New Roman" w:hAnsi="Times New Roman" w:cs="Times New Roman"/>
        </w:rPr>
        <w:t>(q.v.) brought a plaint of debt against him.</w:t>
      </w:r>
    </w:p>
    <w:p w14:paraId="6AA9FD13" w14:textId="77777777" w:rsidR="007009C5" w:rsidRDefault="007009C5" w:rsidP="007009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17306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65EB346" w14:textId="77777777" w:rsidR="007009C5" w:rsidRDefault="007009C5" w:rsidP="007009C5">
      <w:pPr>
        <w:rPr>
          <w:rFonts w:ascii="Times New Roman" w:hAnsi="Times New Roman" w:cs="Times New Roman"/>
        </w:rPr>
      </w:pPr>
    </w:p>
    <w:p w14:paraId="4A103116" w14:textId="77777777" w:rsidR="007009C5" w:rsidRDefault="007009C5" w:rsidP="007009C5">
      <w:pPr>
        <w:rPr>
          <w:rFonts w:ascii="Times New Roman" w:hAnsi="Times New Roman" w:cs="Times New Roman"/>
        </w:rPr>
      </w:pPr>
    </w:p>
    <w:p w14:paraId="6A37FCB8" w14:textId="77777777" w:rsidR="007009C5" w:rsidRDefault="007009C5" w:rsidP="007009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May 2019</w:t>
      </w:r>
    </w:p>
    <w:p w14:paraId="7DB756DA" w14:textId="77777777" w:rsidR="006B2F86" w:rsidRPr="00E71FC3" w:rsidRDefault="007009C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E9A1C6" w14:textId="77777777" w:rsidR="007009C5" w:rsidRDefault="007009C5" w:rsidP="00E71FC3">
      <w:r>
        <w:separator/>
      </w:r>
    </w:p>
  </w:endnote>
  <w:endnote w:type="continuationSeparator" w:id="0">
    <w:p w14:paraId="002A464F" w14:textId="77777777" w:rsidR="007009C5" w:rsidRDefault="007009C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9250F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8BDCBB" w14:textId="77777777" w:rsidR="007009C5" w:rsidRDefault="007009C5" w:rsidP="00E71FC3">
      <w:r>
        <w:separator/>
      </w:r>
    </w:p>
  </w:footnote>
  <w:footnote w:type="continuationSeparator" w:id="0">
    <w:p w14:paraId="08A2F442" w14:textId="77777777" w:rsidR="007009C5" w:rsidRDefault="007009C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9C5"/>
    <w:rsid w:val="001A7C09"/>
    <w:rsid w:val="00577BD5"/>
    <w:rsid w:val="00656CBA"/>
    <w:rsid w:val="006A1F77"/>
    <w:rsid w:val="007009C5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C3142"/>
  <w15:chartTrackingRefBased/>
  <w15:docId w15:val="{C941B050-FCBC-48B1-BB5A-8AD61B316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9C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009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2019-06-08T17:30:00Z</dcterms:created>
  <dcterms:modified xsi:type="dcterms:W3CDTF">2019-06-08T17:30:00Z</dcterms:modified>
</cp:coreProperties>
</file>