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22C58D" w14:textId="77777777" w:rsidR="00317BC0" w:rsidRDefault="00317BC0" w:rsidP="00317BC0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fl.1495)</w:t>
      </w:r>
    </w:p>
    <w:p w14:paraId="2D015A50" w14:textId="77777777" w:rsidR="00317BC0" w:rsidRDefault="00317BC0" w:rsidP="00317BC0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Bokenham</w:t>
      </w:r>
      <w:proofErr w:type="spellEnd"/>
      <w:r>
        <w:rPr>
          <w:rFonts w:cs="Times New Roman"/>
          <w:szCs w:val="24"/>
        </w:rPr>
        <w:t xml:space="preserve"> Ferry. Husbandman.</w:t>
      </w:r>
    </w:p>
    <w:p w14:paraId="27F2695C" w14:textId="77777777" w:rsidR="00317BC0" w:rsidRDefault="00317BC0" w:rsidP="00317BC0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19C0AE0A" w14:textId="77777777" w:rsidR="00317BC0" w:rsidRDefault="00317BC0" w:rsidP="00317BC0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0FE17147" w14:textId="77777777" w:rsidR="00317BC0" w:rsidRDefault="00317BC0" w:rsidP="00317BC0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1495</w:t>
      </w:r>
      <w:r>
        <w:rPr>
          <w:rFonts w:cs="Times New Roman"/>
          <w:szCs w:val="24"/>
        </w:rPr>
        <w:tab/>
        <w:t xml:space="preserve">William Wormington(q.v.) brought a plaint of debt against him and five </w:t>
      </w:r>
    </w:p>
    <w:p w14:paraId="56C37ABF" w14:textId="77777777" w:rsidR="00317BC0" w:rsidRDefault="00317BC0" w:rsidP="00317BC0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2448D5F1" w14:textId="77777777" w:rsidR="00317BC0" w:rsidRDefault="00317BC0" w:rsidP="00317BC0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E6D09">
          <w:rPr>
            <w:rStyle w:val="Hyperlink"/>
            <w:rFonts w:cs="Times New Roman"/>
            <w:szCs w:val="24"/>
          </w:rPr>
          <w:t>http://aalt.law.uh.edu/Indices/CP40Indices/CP40no931/CP40no931Pl.htm</w:t>
        </w:r>
      </w:hyperlink>
      <w:r>
        <w:rPr>
          <w:rFonts w:cs="Times New Roman"/>
          <w:szCs w:val="24"/>
        </w:rPr>
        <w:t xml:space="preserve"> )</w:t>
      </w:r>
    </w:p>
    <w:p w14:paraId="19444F40" w14:textId="77777777" w:rsidR="00317BC0" w:rsidRDefault="00317BC0" w:rsidP="00317BC0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6CA115C6" w14:textId="77777777" w:rsidR="00317BC0" w:rsidRDefault="00317BC0" w:rsidP="00317BC0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ACD50BA" w14:textId="77777777" w:rsidR="00317BC0" w:rsidRDefault="00317BC0" w:rsidP="00317BC0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 September 2024</w:t>
      </w:r>
    </w:p>
    <w:p w14:paraId="0ACB08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DBFC3" w14:textId="77777777" w:rsidR="00317BC0" w:rsidRDefault="00317BC0" w:rsidP="009139A6">
      <w:r>
        <w:separator/>
      </w:r>
    </w:p>
  </w:endnote>
  <w:endnote w:type="continuationSeparator" w:id="0">
    <w:p w14:paraId="34959DCF" w14:textId="77777777" w:rsidR="00317BC0" w:rsidRDefault="00317B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CE0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A99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FF9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75CAA9" w14:textId="77777777" w:rsidR="00317BC0" w:rsidRDefault="00317BC0" w:rsidP="009139A6">
      <w:r>
        <w:separator/>
      </w:r>
    </w:p>
  </w:footnote>
  <w:footnote w:type="continuationSeparator" w:id="0">
    <w:p w14:paraId="6515BD6F" w14:textId="77777777" w:rsidR="00317BC0" w:rsidRDefault="00317B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D82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F35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488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BC0"/>
    <w:rsid w:val="000666E0"/>
    <w:rsid w:val="002510B7"/>
    <w:rsid w:val="00270799"/>
    <w:rsid w:val="00317BC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767A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B1F45"/>
  <w15:chartTrackingRefBased/>
  <w15:docId w15:val="{F858C7CB-A2AB-4DF2-A304-5BB98D1BD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7B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31/CP40no93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2024-09-05T19:52:00Z</dcterms:created>
  <dcterms:modified xsi:type="dcterms:W3CDTF">2024-09-05T19:52:00Z</dcterms:modified>
</cp:coreProperties>
</file>