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3ED" w:rsidRDefault="00C323ED" w:rsidP="00C323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323ED" w:rsidRDefault="00C323ED" w:rsidP="00C323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Blyth, Nottinghamshire. Smith.</w:t>
      </w:r>
    </w:p>
    <w:p w:rsidR="00C323ED" w:rsidRDefault="00C323ED" w:rsidP="00C323ED">
      <w:pPr>
        <w:rPr>
          <w:rFonts w:ascii="Times New Roman" w:hAnsi="Times New Roman" w:cs="Times New Roman"/>
        </w:rPr>
      </w:pPr>
    </w:p>
    <w:p w:rsidR="00C323ED" w:rsidRDefault="00C323ED" w:rsidP="00C323ED">
      <w:pPr>
        <w:rPr>
          <w:rFonts w:ascii="Times New Roman" w:hAnsi="Times New Roman" w:cs="Times New Roman"/>
        </w:rPr>
      </w:pPr>
    </w:p>
    <w:p w:rsidR="00C323ED" w:rsidRDefault="00C323ED" w:rsidP="00C323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Grenefeld</w:t>
      </w:r>
      <w:proofErr w:type="spellEnd"/>
      <w:r>
        <w:rPr>
          <w:rFonts w:ascii="Times New Roman" w:hAnsi="Times New Roman" w:cs="Times New Roman"/>
        </w:rPr>
        <w:t xml:space="preserve"> of Gainsborough,</w:t>
      </w:r>
    </w:p>
    <w:p w:rsidR="00C323ED" w:rsidRDefault="00C323ED" w:rsidP="00C323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Lincolnshire(q.v.).</w:t>
      </w:r>
    </w:p>
    <w:p w:rsidR="00C323ED" w:rsidRDefault="00C323ED" w:rsidP="00C323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323ED" w:rsidRDefault="00C323ED" w:rsidP="00C323ED">
      <w:pPr>
        <w:rPr>
          <w:rFonts w:ascii="Times New Roman" w:hAnsi="Times New Roman" w:cs="Times New Roman"/>
        </w:rPr>
      </w:pPr>
    </w:p>
    <w:p w:rsidR="00C323ED" w:rsidRDefault="00C323ED" w:rsidP="00C323ED">
      <w:pPr>
        <w:rPr>
          <w:rFonts w:ascii="Times New Roman" w:hAnsi="Times New Roman" w:cs="Times New Roman"/>
        </w:rPr>
      </w:pPr>
    </w:p>
    <w:p w:rsidR="00C323ED" w:rsidRDefault="00C323ED" w:rsidP="00C323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August 2017</w:t>
      </w:r>
    </w:p>
    <w:p w:rsidR="006B2F86" w:rsidRPr="00E71FC3" w:rsidRDefault="00C323E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23ED" w:rsidRDefault="00C323ED" w:rsidP="00E71FC3">
      <w:r>
        <w:separator/>
      </w:r>
    </w:p>
  </w:endnote>
  <w:endnote w:type="continuationSeparator" w:id="0">
    <w:p w:rsidR="00C323ED" w:rsidRDefault="00C323E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23ED" w:rsidRDefault="00C323ED" w:rsidP="00E71FC3">
      <w:r>
        <w:separator/>
      </w:r>
    </w:p>
  </w:footnote>
  <w:footnote w:type="continuationSeparator" w:id="0">
    <w:p w:rsidR="00C323ED" w:rsidRDefault="00C323E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3ED"/>
    <w:rsid w:val="001A7C09"/>
    <w:rsid w:val="00577BD5"/>
    <w:rsid w:val="00656CBA"/>
    <w:rsid w:val="006A1F77"/>
    <w:rsid w:val="00733BE7"/>
    <w:rsid w:val="00AB52E8"/>
    <w:rsid w:val="00B16D3F"/>
    <w:rsid w:val="00BB41AC"/>
    <w:rsid w:val="00C323E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A90632-840A-4F68-BE1E-1CF8E516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3E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323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2017-08-08T21:07:00Z</dcterms:created>
  <dcterms:modified xsi:type="dcterms:W3CDTF">2017-08-08T21:08:00Z</dcterms:modified>
</cp:coreProperties>
</file>