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27035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D878330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Crown valet.</w:t>
      </w:r>
    </w:p>
    <w:p w14:paraId="22C08B6D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B196E9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F738F7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Margery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Marchall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Ashwell, Hertfordshire(q.v.), and David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29515125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Ashwell(q.v.) made a plaint of debt against Sir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 </w:t>
      </w:r>
    </w:p>
    <w:p w14:paraId="2FA2C432" w14:textId="77777777" w:rsidR="009B43DE" w:rsidRDefault="009B43DE" w:rsidP="009B43DE">
      <w:pPr>
        <w:pStyle w:val="NoSpacing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Leukenore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Goring, Sussex(q.v.).</w:t>
      </w:r>
    </w:p>
    <w:p w14:paraId="124D7E25" w14:textId="77777777" w:rsidR="009B43DE" w:rsidRDefault="009B43DE" w:rsidP="009B43D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</w:p>
    <w:p w14:paraId="41ED0BF6" w14:textId="77777777" w:rsidR="009B43DE" w:rsidRDefault="009B43DE" w:rsidP="009B43DE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He, Margery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Marchall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Ashwell, Hertfordshire(q.v.), and David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3DF0B0E3" w14:textId="77777777" w:rsidR="009B43DE" w:rsidRPr="004A67EA" w:rsidRDefault="009B43DE" w:rsidP="009B43DE">
      <w:pPr>
        <w:pStyle w:val="NoSpacing"/>
        <w:ind w:left="144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Ashwell(q.v.)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Horsham, Sussex(q.v.), Thomas Gardener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Rusper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Mauncell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Horsham(q.v.),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Ryehyll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Rowehey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Ede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Warnham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(ibid.)</w:t>
      </w:r>
    </w:p>
    <w:p w14:paraId="55BECA1B" w14:textId="77777777" w:rsidR="009B43DE" w:rsidRDefault="009B43DE" w:rsidP="009B43D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35C5F41" w14:textId="77777777" w:rsidR="009B43DE" w:rsidRDefault="009B43DE" w:rsidP="009B43D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November 2021</w:t>
      </w:r>
    </w:p>
    <w:p w14:paraId="1964D4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6A6D8" w14:textId="77777777" w:rsidR="009B43DE" w:rsidRDefault="009B43DE" w:rsidP="009139A6">
      <w:r>
        <w:separator/>
      </w:r>
    </w:p>
  </w:endnote>
  <w:endnote w:type="continuationSeparator" w:id="0">
    <w:p w14:paraId="6F14587F" w14:textId="77777777" w:rsidR="009B43DE" w:rsidRDefault="009B43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5EC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E95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4FE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460C" w14:textId="77777777" w:rsidR="009B43DE" w:rsidRDefault="009B43DE" w:rsidP="009139A6">
      <w:r>
        <w:separator/>
      </w:r>
    </w:p>
  </w:footnote>
  <w:footnote w:type="continuationSeparator" w:id="0">
    <w:p w14:paraId="60CA327F" w14:textId="77777777" w:rsidR="009B43DE" w:rsidRDefault="009B43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F1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8F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F7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DE"/>
    <w:rsid w:val="000666E0"/>
    <w:rsid w:val="002510B7"/>
    <w:rsid w:val="005C130B"/>
    <w:rsid w:val="00826F5C"/>
    <w:rsid w:val="009139A6"/>
    <w:rsid w:val="009448BB"/>
    <w:rsid w:val="009B43D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69020"/>
  <w15:chartTrackingRefBased/>
  <w15:docId w15:val="{BFCE2359-2C86-4F61-983E-738BB0BB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43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2021-12-28T20:38:00Z</dcterms:created>
  <dcterms:modified xsi:type="dcterms:W3CDTF">2021-12-28T20:38:00Z</dcterms:modified>
</cp:coreProperties>
</file>