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C6B" w:rsidRDefault="00277C6B" w:rsidP="00277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77C6B" w:rsidRDefault="00277C6B" w:rsidP="00277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277C6B" w:rsidRDefault="00277C6B" w:rsidP="00277C6B">
      <w:pPr>
        <w:rPr>
          <w:rFonts w:ascii="Times New Roman" w:hAnsi="Times New Roman" w:cs="Times New Roman"/>
        </w:rPr>
      </w:pPr>
    </w:p>
    <w:p w:rsidR="00277C6B" w:rsidRDefault="00277C6B" w:rsidP="00277C6B">
      <w:pPr>
        <w:rPr>
          <w:rFonts w:ascii="Times New Roman" w:hAnsi="Times New Roman" w:cs="Times New Roman"/>
        </w:rPr>
      </w:pPr>
    </w:p>
    <w:p w:rsidR="00277C6B" w:rsidRDefault="00277C6B" w:rsidP="00277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Reginald </w:t>
      </w:r>
      <w:proofErr w:type="spellStart"/>
      <w:proofErr w:type="gramStart"/>
      <w:r>
        <w:rPr>
          <w:rFonts w:ascii="Times New Roman" w:hAnsi="Times New Roman" w:cs="Times New Roman"/>
        </w:rPr>
        <w:t>Basset,Vicar</w:t>
      </w:r>
      <w:proofErr w:type="spellEnd"/>
      <w:proofErr w:type="gramEnd"/>
      <w:r>
        <w:rPr>
          <w:rFonts w:ascii="Times New Roman" w:hAnsi="Times New Roman" w:cs="Times New Roman"/>
        </w:rPr>
        <w:t xml:space="preserve"> of Pulborough,</w:t>
      </w:r>
    </w:p>
    <w:p w:rsidR="00277C6B" w:rsidRDefault="00277C6B" w:rsidP="00277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Sussex(q.v.).</w:t>
      </w:r>
    </w:p>
    <w:p w:rsidR="00277C6B" w:rsidRDefault="00277C6B" w:rsidP="00277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77C6B" w:rsidRDefault="00277C6B" w:rsidP="00277C6B">
      <w:pPr>
        <w:rPr>
          <w:rFonts w:ascii="Times New Roman" w:hAnsi="Times New Roman" w:cs="Times New Roman"/>
        </w:rPr>
      </w:pPr>
    </w:p>
    <w:p w:rsidR="00277C6B" w:rsidRDefault="00277C6B" w:rsidP="00277C6B">
      <w:pPr>
        <w:rPr>
          <w:rFonts w:ascii="Times New Roman" w:hAnsi="Times New Roman" w:cs="Times New Roman"/>
        </w:rPr>
      </w:pPr>
    </w:p>
    <w:p w:rsidR="00277C6B" w:rsidRDefault="00277C6B" w:rsidP="00277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August 2017</w:t>
      </w:r>
    </w:p>
    <w:p w:rsidR="006B2F86" w:rsidRPr="00E71FC3" w:rsidRDefault="00277C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7C6B" w:rsidRDefault="00277C6B" w:rsidP="00E71FC3">
      <w:r>
        <w:separator/>
      </w:r>
    </w:p>
  </w:endnote>
  <w:endnote w:type="continuationSeparator" w:id="0">
    <w:p w:rsidR="00277C6B" w:rsidRDefault="00277C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7C6B" w:rsidRDefault="00277C6B" w:rsidP="00E71FC3">
      <w:r>
        <w:separator/>
      </w:r>
    </w:p>
  </w:footnote>
  <w:footnote w:type="continuationSeparator" w:id="0">
    <w:p w:rsidR="00277C6B" w:rsidRDefault="00277C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C6B"/>
    <w:rsid w:val="001A7C09"/>
    <w:rsid w:val="00277C6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7CE512-EDD0-4A7C-B923-9EAC9600D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7C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77C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2017-08-06T21:28:00Z</dcterms:created>
  <dcterms:modified xsi:type="dcterms:W3CDTF">2017-08-06T21:29:00Z</dcterms:modified>
</cp:coreProperties>
</file>