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596D0" w14:textId="77777777" w:rsidR="004C5C41" w:rsidRDefault="004C5C41" w:rsidP="004C5C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6D765CE" w14:textId="77777777" w:rsidR="004C5C41" w:rsidRDefault="004C5C41" w:rsidP="004C5C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0696B2C" w14:textId="77777777" w:rsidR="004C5C41" w:rsidRDefault="004C5C41" w:rsidP="004C5C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4160EE" w14:textId="77777777" w:rsidR="004C5C41" w:rsidRDefault="004C5C41" w:rsidP="004C5C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308485" w14:textId="77777777" w:rsidR="004C5C41" w:rsidRDefault="004C5C41" w:rsidP="004C5C41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3A58B81C" w14:textId="77777777" w:rsidR="004C5C41" w:rsidRDefault="004C5C41" w:rsidP="004C5C4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89BE32F" w14:textId="77777777" w:rsidR="004C5C41" w:rsidRDefault="004C5C41" w:rsidP="004C5C4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F677A30" w14:textId="77777777" w:rsidR="004C5C41" w:rsidRDefault="004C5C41" w:rsidP="004C5C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73D83" w14:textId="77777777" w:rsidR="004C5C41" w:rsidRDefault="004C5C41" w:rsidP="004C5C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8F754C" w14:textId="77777777" w:rsidR="004C5C41" w:rsidRDefault="004C5C41" w:rsidP="004C5C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44CC57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3F793" w14:textId="77777777" w:rsidR="004C5C41" w:rsidRDefault="004C5C41" w:rsidP="009139A6">
      <w:r>
        <w:separator/>
      </w:r>
    </w:p>
  </w:endnote>
  <w:endnote w:type="continuationSeparator" w:id="0">
    <w:p w14:paraId="5137C612" w14:textId="77777777" w:rsidR="004C5C41" w:rsidRDefault="004C5C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017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9C1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8D0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6E694" w14:textId="77777777" w:rsidR="004C5C41" w:rsidRDefault="004C5C41" w:rsidP="009139A6">
      <w:r>
        <w:separator/>
      </w:r>
    </w:p>
  </w:footnote>
  <w:footnote w:type="continuationSeparator" w:id="0">
    <w:p w14:paraId="33967381" w14:textId="77777777" w:rsidR="004C5C41" w:rsidRDefault="004C5C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F59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0C3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64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41"/>
    <w:rsid w:val="000666E0"/>
    <w:rsid w:val="002510B7"/>
    <w:rsid w:val="004C5C4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CB2E"/>
  <w15:chartTrackingRefBased/>
  <w15:docId w15:val="{E5496D89-292D-4F40-99BF-59F36CDFA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2022-03-18T17:04:00Z</dcterms:created>
  <dcterms:modified xsi:type="dcterms:W3CDTF">2022-03-18T17:05:00Z</dcterms:modified>
</cp:coreProperties>
</file>