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Mendham, Suffolk.</w:t>
      </w: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Rede, Prior of Mendham(q.v.), brought a plaint of trespass and</w:t>
      </w: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fishing against him, Thomas Weye of Mendham(q.v.), Thomas Davy of </w:t>
      </w: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Mendham(q.v.), John Gyle of Metfield(q.v.) and John Fyndhe of </w:t>
      </w: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Mendham(q.v.).</w:t>
      </w: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6D60" w:rsidRDefault="00BF6D60" w:rsidP="00BF6D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D60" w:rsidRDefault="00BF6D60" w:rsidP="00564E3C">
      <w:pPr>
        <w:spacing w:after="0" w:line="240" w:lineRule="auto"/>
      </w:pPr>
      <w:r>
        <w:separator/>
      </w:r>
    </w:p>
  </w:endnote>
  <w:endnote w:type="continuationSeparator" w:id="0">
    <w:p w:rsidR="00BF6D60" w:rsidRDefault="00BF6D6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F6D60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D60" w:rsidRDefault="00BF6D60" w:rsidP="00564E3C">
      <w:pPr>
        <w:spacing w:after="0" w:line="240" w:lineRule="auto"/>
      </w:pPr>
      <w:r>
        <w:separator/>
      </w:r>
    </w:p>
  </w:footnote>
  <w:footnote w:type="continuationSeparator" w:id="0">
    <w:p w:rsidR="00BF6D60" w:rsidRDefault="00BF6D6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60"/>
    <w:rsid w:val="00372DC6"/>
    <w:rsid w:val="00564E3C"/>
    <w:rsid w:val="0064591D"/>
    <w:rsid w:val="00BF6D6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06A48-02C3-4848-83FA-FB8E22C6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F6D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2016-01-05T20:18:00Z</dcterms:created>
  <dcterms:modified xsi:type="dcterms:W3CDTF">2016-01-05T20:19:00Z</dcterms:modified>
</cp:coreProperties>
</file>