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4948" w14:textId="77777777" w:rsidR="00CD7F5E" w:rsidRDefault="00CD7F5E" w:rsidP="00CD7F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   (fl.1489)</w:t>
      </w:r>
    </w:p>
    <w:p w14:paraId="4B6F2EEA" w14:textId="77777777" w:rsidR="00CD7F5E" w:rsidRDefault="00CD7F5E" w:rsidP="00CD7F5E">
      <w:pPr>
        <w:pStyle w:val="NoSpacing"/>
        <w:rPr>
          <w:rFonts w:cs="Times New Roman"/>
          <w:szCs w:val="24"/>
        </w:rPr>
      </w:pPr>
    </w:p>
    <w:p w14:paraId="0367A619" w14:textId="77777777" w:rsidR="00CD7F5E" w:rsidRDefault="00CD7F5E" w:rsidP="00CD7F5E">
      <w:pPr>
        <w:pStyle w:val="NoSpacing"/>
        <w:rPr>
          <w:rFonts w:cs="Times New Roman"/>
          <w:szCs w:val="24"/>
        </w:rPr>
      </w:pPr>
    </w:p>
    <w:p w14:paraId="31634AAC" w14:textId="77777777" w:rsidR="00CB3A3D" w:rsidRDefault="00CB3A3D" w:rsidP="00CB3A3D">
      <w:pPr>
        <w:pStyle w:val="NoSpacing"/>
        <w:rPr>
          <w:rFonts w:cs="Times New Roman"/>
        </w:rPr>
      </w:pPr>
      <w:r>
        <w:rPr>
          <w:rFonts w:cs="Times New Roman"/>
        </w:rPr>
        <w:t xml:space="preserve">         1465-6</w:t>
      </w:r>
      <w:r>
        <w:rPr>
          <w:rFonts w:cs="Times New Roman"/>
        </w:rPr>
        <w:tab/>
        <w:t>He was retained by the Earl of Warwick at a fee of £2 p.a.</w:t>
      </w:r>
    </w:p>
    <w:p w14:paraId="49348505" w14:textId="77777777" w:rsidR="00CB3A3D" w:rsidRDefault="00CB3A3D" w:rsidP="00CB3A3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(“The Lordship of Middleham in 1465-6 and 1473-4 edited by Livia </w:t>
      </w:r>
    </w:p>
    <w:p w14:paraId="25185435" w14:textId="616BFED2" w:rsidR="00CB3A3D" w:rsidRPr="00CB3A3D" w:rsidRDefault="00CB3A3D" w:rsidP="00CB3A3D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163)</w:t>
      </w:r>
    </w:p>
    <w:p w14:paraId="3A5BAD74" w14:textId="77777777" w:rsidR="00CD7F5E" w:rsidRDefault="00CD7F5E" w:rsidP="00CD7F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in</w:t>
      </w: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>He was Bailiff of Crakehall.</w:t>
      </w:r>
    </w:p>
    <w:p w14:paraId="6A1A0099" w14:textId="77777777" w:rsidR="00CD7F5E" w:rsidRPr="00981558" w:rsidRDefault="00CD7F5E" w:rsidP="00CD7F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0295D609" w14:textId="77777777" w:rsidR="00CD7F5E" w:rsidRPr="00981558" w:rsidRDefault="00CD7F5E" w:rsidP="00CD7F5E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4CA08074" w14:textId="69C29F83" w:rsidR="00CB3A3D" w:rsidRDefault="00CD7F5E" w:rsidP="00CB3A3D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p.</w:t>
      </w:r>
      <w:r>
        <w:rPr>
          <w:rFonts w:cs="Times New Roman"/>
          <w:szCs w:val="24"/>
        </w:rPr>
        <w:t>107)</w:t>
      </w:r>
    </w:p>
    <w:p w14:paraId="56DF855A" w14:textId="77777777" w:rsidR="00CD7F5E" w:rsidRDefault="00CD7F5E" w:rsidP="00CD7F5E">
      <w:pPr>
        <w:pStyle w:val="NoSpacing"/>
        <w:rPr>
          <w:rFonts w:cs="Times New Roman"/>
          <w:szCs w:val="24"/>
        </w:rPr>
      </w:pPr>
    </w:p>
    <w:p w14:paraId="580BAF40" w14:textId="77777777" w:rsidR="00CD7F5E" w:rsidRDefault="00CD7F5E" w:rsidP="00CD7F5E">
      <w:pPr>
        <w:pStyle w:val="NoSpacing"/>
        <w:rPr>
          <w:rFonts w:cs="Times New Roman"/>
          <w:szCs w:val="24"/>
        </w:rPr>
      </w:pPr>
    </w:p>
    <w:p w14:paraId="534F171F" w14:textId="77777777" w:rsidR="00CD7F5E" w:rsidRDefault="00CD7F5E" w:rsidP="00CD7F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March 2026</w:t>
      </w:r>
    </w:p>
    <w:p w14:paraId="491536BF" w14:textId="3250B5B3" w:rsidR="00CB3A3D" w:rsidRDefault="00CB3A3D" w:rsidP="00CD7F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October 2026</w:t>
      </w:r>
    </w:p>
    <w:p w14:paraId="7B350A8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CD7F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F076" w14:textId="77777777" w:rsidR="004A6995" w:rsidRDefault="004A6995" w:rsidP="00086E2C">
      <w:pPr>
        <w:spacing w:after="0" w:line="240" w:lineRule="auto"/>
      </w:pPr>
      <w:r>
        <w:separator/>
      </w:r>
    </w:p>
  </w:endnote>
  <w:endnote w:type="continuationSeparator" w:id="0">
    <w:p w14:paraId="1031C865" w14:textId="77777777" w:rsidR="004A6995" w:rsidRDefault="004A699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51D3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BAEB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76EA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34B30" w14:textId="77777777" w:rsidR="004A6995" w:rsidRDefault="004A6995" w:rsidP="00086E2C">
      <w:pPr>
        <w:spacing w:after="0" w:line="240" w:lineRule="auto"/>
      </w:pPr>
      <w:r>
        <w:separator/>
      </w:r>
    </w:p>
  </w:footnote>
  <w:footnote w:type="continuationSeparator" w:id="0">
    <w:p w14:paraId="4C305142" w14:textId="77777777" w:rsidR="004A6995" w:rsidRDefault="004A699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846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015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AE2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5E"/>
    <w:rsid w:val="00086E2C"/>
    <w:rsid w:val="000A2E7A"/>
    <w:rsid w:val="002244B7"/>
    <w:rsid w:val="00314D94"/>
    <w:rsid w:val="004A6995"/>
    <w:rsid w:val="004B6130"/>
    <w:rsid w:val="00535887"/>
    <w:rsid w:val="00617568"/>
    <w:rsid w:val="006E68FA"/>
    <w:rsid w:val="00A3291E"/>
    <w:rsid w:val="00CB3A3D"/>
    <w:rsid w:val="00CD7F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A8E22"/>
  <w15:chartTrackingRefBased/>
  <w15:docId w15:val="{AB8AF4B5-DE10-438C-BCDD-6B6F8623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D7F5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2026-03-15T21:28:00Z</dcterms:created>
  <dcterms:modified xsi:type="dcterms:W3CDTF">2026-10-11T10:17:00Z</dcterms:modified>
</cp:coreProperties>
</file>