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1690" w14:textId="77777777" w:rsidR="009C5F8C" w:rsidRDefault="009C5F8C" w:rsidP="009C5F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09987034" w14:textId="77777777" w:rsidR="009C5F8C" w:rsidRDefault="009C5F8C" w:rsidP="009C5F8C">
      <w:pPr>
        <w:pStyle w:val="NoSpacing"/>
        <w:rPr>
          <w:rFonts w:cs="Times New Roman"/>
          <w:szCs w:val="24"/>
        </w:rPr>
      </w:pPr>
    </w:p>
    <w:p w14:paraId="38151EDB" w14:textId="77777777" w:rsidR="009C5F8C" w:rsidRDefault="009C5F8C" w:rsidP="009C5F8C">
      <w:pPr>
        <w:pStyle w:val="NoSpacing"/>
        <w:rPr>
          <w:rFonts w:cs="Times New Roman"/>
          <w:szCs w:val="24"/>
        </w:rPr>
      </w:pPr>
    </w:p>
    <w:p w14:paraId="1D4D9898" w14:textId="77777777" w:rsidR="009C5F8C" w:rsidRDefault="009C5F8C" w:rsidP="009C5F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Sep.1490</w:t>
      </w:r>
      <w:r>
        <w:rPr>
          <w:rFonts w:cs="Times New Roman"/>
          <w:szCs w:val="24"/>
        </w:rPr>
        <w:tab/>
        <w:t xml:space="preserve">He was on a commission to deliver </w:t>
      </w:r>
      <w:proofErr w:type="spellStart"/>
      <w:r>
        <w:rPr>
          <w:rFonts w:cs="Times New Roman"/>
          <w:szCs w:val="24"/>
        </w:rPr>
        <w:t>Berkhampstead</w:t>
      </w:r>
      <w:proofErr w:type="spellEnd"/>
      <w:r>
        <w:rPr>
          <w:rFonts w:cs="Times New Roman"/>
          <w:szCs w:val="24"/>
        </w:rPr>
        <w:t xml:space="preserve">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44E3BB50" w14:textId="77777777" w:rsidR="009C5F8C" w:rsidRDefault="009C5F8C" w:rsidP="009C5F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p.347)</w:t>
      </w:r>
    </w:p>
    <w:p w14:paraId="6F95B976" w14:textId="77777777" w:rsidR="009C5F8C" w:rsidRDefault="009C5F8C" w:rsidP="009C5F8C">
      <w:pPr>
        <w:pStyle w:val="NoSpacing"/>
        <w:rPr>
          <w:rFonts w:cs="Times New Roman"/>
          <w:szCs w:val="24"/>
        </w:rPr>
      </w:pPr>
    </w:p>
    <w:p w14:paraId="5DF8D60E" w14:textId="77777777" w:rsidR="009C5F8C" w:rsidRDefault="009C5F8C" w:rsidP="009C5F8C">
      <w:pPr>
        <w:pStyle w:val="NoSpacing"/>
        <w:rPr>
          <w:rFonts w:cs="Times New Roman"/>
          <w:szCs w:val="24"/>
        </w:rPr>
      </w:pPr>
    </w:p>
    <w:p w14:paraId="2E38D065" w14:textId="77777777" w:rsidR="009C5F8C" w:rsidRDefault="009C5F8C" w:rsidP="009C5F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0118FB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ABA8" w14:textId="77777777" w:rsidR="009C5F8C" w:rsidRDefault="009C5F8C" w:rsidP="009139A6">
      <w:r>
        <w:separator/>
      </w:r>
    </w:p>
  </w:endnote>
  <w:endnote w:type="continuationSeparator" w:id="0">
    <w:p w14:paraId="399009E1" w14:textId="77777777" w:rsidR="009C5F8C" w:rsidRDefault="009C5F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D8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1A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02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81781" w14:textId="77777777" w:rsidR="009C5F8C" w:rsidRDefault="009C5F8C" w:rsidP="009139A6">
      <w:r>
        <w:separator/>
      </w:r>
    </w:p>
  </w:footnote>
  <w:footnote w:type="continuationSeparator" w:id="0">
    <w:p w14:paraId="12128EF9" w14:textId="77777777" w:rsidR="009C5F8C" w:rsidRDefault="009C5F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E4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CE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2A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F8C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9C5F8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1FC6"/>
  <w15:chartTrackingRefBased/>
  <w15:docId w15:val="{32DA2D5C-7A9A-453A-84E5-C166D739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2025-02-01T20:36:00Z</dcterms:created>
  <dcterms:modified xsi:type="dcterms:W3CDTF">2025-02-01T20:37:00Z</dcterms:modified>
</cp:coreProperties>
</file>