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A07A9" w14:textId="77777777" w:rsidR="00360550" w:rsidRDefault="00360550" w:rsidP="003605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1DC49997" w14:textId="77777777" w:rsidR="00360550" w:rsidRDefault="00360550" w:rsidP="00360550">
      <w:pPr>
        <w:pStyle w:val="NoSpacing"/>
        <w:rPr>
          <w:rFonts w:cs="Times New Roman"/>
          <w:szCs w:val="24"/>
        </w:rPr>
      </w:pPr>
    </w:p>
    <w:p w14:paraId="1A44FC5E" w14:textId="77777777" w:rsidR="00360550" w:rsidRDefault="00360550" w:rsidP="00360550">
      <w:pPr>
        <w:pStyle w:val="NoSpacing"/>
        <w:rPr>
          <w:rFonts w:cs="Times New Roman"/>
          <w:szCs w:val="24"/>
        </w:rPr>
      </w:pPr>
    </w:p>
    <w:p w14:paraId="639252B3" w14:textId="77777777" w:rsidR="00360550" w:rsidRDefault="00360550" w:rsidP="003605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Oct.1486</w:t>
      </w:r>
      <w:r>
        <w:rPr>
          <w:rFonts w:cs="Times New Roman"/>
          <w:szCs w:val="24"/>
        </w:rPr>
        <w:tab/>
        <w:t xml:space="preserve">He was on a commission to deliver Hertford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7F7B91D6" w14:textId="77777777" w:rsidR="00360550" w:rsidRDefault="00360550" w:rsidP="003605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p.163)</w:t>
      </w:r>
    </w:p>
    <w:p w14:paraId="4296C5C3" w14:textId="77777777" w:rsidR="00360550" w:rsidRDefault="00360550" w:rsidP="00360550">
      <w:pPr>
        <w:pStyle w:val="NoSpacing"/>
        <w:rPr>
          <w:rFonts w:cs="Times New Roman"/>
          <w:szCs w:val="24"/>
        </w:rPr>
      </w:pPr>
    </w:p>
    <w:p w14:paraId="2D2DAFF8" w14:textId="77777777" w:rsidR="00360550" w:rsidRDefault="00360550" w:rsidP="00360550">
      <w:pPr>
        <w:pStyle w:val="NoSpacing"/>
        <w:rPr>
          <w:rFonts w:cs="Times New Roman"/>
          <w:szCs w:val="24"/>
        </w:rPr>
      </w:pPr>
    </w:p>
    <w:p w14:paraId="4CC486AC" w14:textId="77777777" w:rsidR="00360550" w:rsidRDefault="00360550" w:rsidP="003605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July 2024</w:t>
      </w:r>
    </w:p>
    <w:p w14:paraId="41F0EC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2E40C" w14:textId="77777777" w:rsidR="00360550" w:rsidRDefault="00360550" w:rsidP="009139A6">
      <w:r>
        <w:separator/>
      </w:r>
    </w:p>
  </w:endnote>
  <w:endnote w:type="continuationSeparator" w:id="0">
    <w:p w14:paraId="05667C90" w14:textId="77777777" w:rsidR="00360550" w:rsidRDefault="003605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B05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351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634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E79AE" w14:textId="77777777" w:rsidR="00360550" w:rsidRDefault="00360550" w:rsidP="009139A6">
      <w:r>
        <w:separator/>
      </w:r>
    </w:p>
  </w:footnote>
  <w:footnote w:type="continuationSeparator" w:id="0">
    <w:p w14:paraId="69C225F3" w14:textId="77777777" w:rsidR="00360550" w:rsidRDefault="003605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3A8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F0F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02F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50"/>
    <w:rsid w:val="000666E0"/>
    <w:rsid w:val="001C5947"/>
    <w:rsid w:val="002510B7"/>
    <w:rsid w:val="00270799"/>
    <w:rsid w:val="0036055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0A8AE"/>
  <w15:chartTrackingRefBased/>
  <w15:docId w15:val="{59F01458-36DB-41D6-A649-B00C5890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2024-07-01T14:53:00Z</dcterms:created>
  <dcterms:modified xsi:type="dcterms:W3CDTF">2024-07-01T14:53:00Z</dcterms:modified>
</cp:coreProperties>
</file>