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518" w:rsidRDefault="00AD4518" w:rsidP="00AD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D4518" w:rsidRDefault="00AD4518" w:rsidP="00AD4518">
      <w:pPr>
        <w:rPr>
          <w:rFonts w:ascii="Times New Roman" w:hAnsi="Times New Roman" w:cs="Times New Roman"/>
        </w:rPr>
      </w:pPr>
    </w:p>
    <w:p w:rsidR="00AD4518" w:rsidRDefault="00AD4518" w:rsidP="00AD4518">
      <w:pPr>
        <w:rPr>
          <w:rFonts w:ascii="Times New Roman" w:hAnsi="Times New Roman" w:cs="Times New Roman"/>
        </w:rPr>
      </w:pPr>
    </w:p>
    <w:p w:rsidR="00AD4518" w:rsidRDefault="00AD4518" w:rsidP="00AD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Baker of Bowers Gifford, Essex(q.v.),</w:t>
      </w:r>
    </w:p>
    <w:p w:rsidR="00AD4518" w:rsidRDefault="00AD4518" w:rsidP="00AD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Mychyll</w:t>
      </w:r>
      <w:proofErr w:type="spellEnd"/>
      <w:r>
        <w:rPr>
          <w:rFonts w:ascii="Times New Roman" w:hAnsi="Times New Roman" w:cs="Times New Roman"/>
        </w:rPr>
        <w:t xml:space="preserve"> of Fobbing(q.v.).</w:t>
      </w:r>
    </w:p>
    <w:p w:rsidR="00AD4518" w:rsidRDefault="00AD4518" w:rsidP="00AD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D4518" w:rsidRDefault="00AD4518" w:rsidP="00AD4518">
      <w:pPr>
        <w:rPr>
          <w:rFonts w:ascii="Times New Roman" w:hAnsi="Times New Roman" w:cs="Times New Roman"/>
        </w:rPr>
      </w:pPr>
    </w:p>
    <w:p w:rsidR="00AD4518" w:rsidRDefault="00AD4518" w:rsidP="00AD4518">
      <w:pPr>
        <w:rPr>
          <w:rFonts w:ascii="Times New Roman" w:hAnsi="Times New Roman" w:cs="Times New Roman"/>
        </w:rPr>
      </w:pPr>
    </w:p>
    <w:p w:rsidR="00AD4518" w:rsidRDefault="00AD4518" w:rsidP="00AD4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August 2017</w:t>
      </w:r>
    </w:p>
    <w:p w:rsidR="006B2F86" w:rsidRPr="00E71FC3" w:rsidRDefault="00AD45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518" w:rsidRDefault="00AD4518" w:rsidP="00E71FC3">
      <w:r>
        <w:separator/>
      </w:r>
    </w:p>
  </w:endnote>
  <w:endnote w:type="continuationSeparator" w:id="0">
    <w:p w:rsidR="00AD4518" w:rsidRDefault="00AD45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518" w:rsidRDefault="00AD4518" w:rsidP="00E71FC3">
      <w:r>
        <w:separator/>
      </w:r>
    </w:p>
  </w:footnote>
  <w:footnote w:type="continuationSeparator" w:id="0">
    <w:p w:rsidR="00AD4518" w:rsidRDefault="00AD45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518"/>
    <w:rsid w:val="001A7C09"/>
    <w:rsid w:val="00577BD5"/>
    <w:rsid w:val="00656CBA"/>
    <w:rsid w:val="006A1F77"/>
    <w:rsid w:val="00733BE7"/>
    <w:rsid w:val="00AB52E8"/>
    <w:rsid w:val="00AD451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8F799-43FF-423B-93E0-75ADE4BA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45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D45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2017-08-06T21:19:00Z</dcterms:created>
  <dcterms:modified xsi:type="dcterms:W3CDTF">2017-08-06T21:20:00Z</dcterms:modified>
</cp:coreProperties>
</file>