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A0C15D" w14:textId="77777777" w:rsidR="00837B93" w:rsidRDefault="00837B93" w:rsidP="00837B9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COUPER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1426DAF0" w14:textId="77777777" w:rsidR="00837B93" w:rsidRDefault="00837B93" w:rsidP="00837B93">
      <w:pPr>
        <w:rPr>
          <w:rFonts w:ascii="Times New Roman" w:hAnsi="Times New Roman" w:cs="Times New Roman"/>
        </w:rPr>
      </w:pPr>
    </w:p>
    <w:p w14:paraId="31A9EDF9" w14:textId="77777777" w:rsidR="00837B93" w:rsidRDefault="00837B93" w:rsidP="00837B93">
      <w:pPr>
        <w:rPr>
          <w:rFonts w:ascii="Times New Roman" w:hAnsi="Times New Roman" w:cs="Times New Roman"/>
        </w:rPr>
      </w:pPr>
    </w:p>
    <w:p w14:paraId="5F1B398E" w14:textId="77777777" w:rsidR="00837B93" w:rsidRDefault="00837B93" w:rsidP="00837B9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made a plaint of debt against William </w:t>
      </w:r>
      <w:proofErr w:type="spellStart"/>
      <w:r>
        <w:rPr>
          <w:rFonts w:ascii="Times New Roman" w:hAnsi="Times New Roman" w:cs="Times New Roman"/>
        </w:rPr>
        <w:t>FitzWalter</w:t>
      </w:r>
      <w:proofErr w:type="spellEnd"/>
      <w:r>
        <w:rPr>
          <w:rFonts w:ascii="Times New Roman" w:hAnsi="Times New Roman" w:cs="Times New Roman"/>
        </w:rPr>
        <w:t xml:space="preserve"> of Preston, </w:t>
      </w:r>
    </w:p>
    <w:p w14:paraId="327BDD18" w14:textId="77777777" w:rsidR="00837B93" w:rsidRPr="0037051F" w:rsidRDefault="00837B93" w:rsidP="00837B9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Hertfordshire(q.v.), and Thomas </w:t>
      </w:r>
      <w:proofErr w:type="spellStart"/>
      <w:r>
        <w:rPr>
          <w:rFonts w:ascii="Times New Roman" w:hAnsi="Times New Roman" w:cs="Times New Roman"/>
        </w:rPr>
        <w:t>FitzWalter</w:t>
      </w:r>
      <w:proofErr w:type="spellEnd"/>
      <w:r>
        <w:rPr>
          <w:rFonts w:ascii="Times New Roman" w:hAnsi="Times New Roman" w:cs="Times New Roman"/>
        </w:rPr>
        <w:t xml:space="preserve"> of Hitchin(q.v.).</w:t>
      </w:r>
    </w:p>
    <w:p w14:paraId="54DDB9C2" w14:textId="29BEAFD7" w:rsidR="00837B93" w:rsidRDefault="00837B93" w:rsidP="00837B9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AE36B2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48CFF74B" w14:textId="6D7738C9" w:rsidR="006F6B29" w:rsidRDefault="006F6B29" w:rsidP="006F6B2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8 Dec.</w:t>
      </w:r>
      <w:r>
        <w:rPr>
          <w:rFonts w:ascii="Times New Roman" w:hAnsi="Times New Roman" w:cs="Times New Roman"/>
        </w:rPr>
        <w:tab/>
        <w:t xml:space="preserve">He was on a commission of array for Hertfordshire.  </w:t>
      </w:r>
    </w:p>
    <w:p w14:paraId="6D4EE078" w14:textId="77777777" w:rsidR="006F6B29" w:rsidRDefault="006F6B29" w:rsidP="006F6B29">
      <w:pPr>
        <w:ind w:left="72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(C.P.R. 1476-85 p.489)</w:t>
      </w:r>
    </w:p>
    <w:p w14:paraId="136C9D01" w14:textId="77777777" w:rsidR="006F6B29" w:rsidRDefault="006F6B29" w:rsidP="00837B93">
      <w:pPr>
        <w:rPr>
          <w:rFonts w:ascii="Times New Roman" w:hAnsi="Times New Roman" w:cs="Times New Roman"/>
        </w:rPr>
      </w:pPr>
    </w:p>
    <w:p w14:paraId="592C31B9" w14:textId="77777777" w:rsidR="00837B93" w:rsidRDefault="00837B93" w:rsidP="00837B93">
      <w:pPr>
        <w:rPr>
          <w:rFonts w:ascii="Times New Roman" w:hAnsi="Times New Roman" w:cs="Times New Roman"/>
        </w:rPr>
      </w:pPr>
    </w:p>
    <w:p w14:paraId="0F7C75C7" w14:textId="77777777" w:rsidR="00837B93" w:rsidRDefault="00837B93" w:rsidP="00837B93">
      <w:pPr>
        <w:rPr>
          <w:rFonts w:ascii="Times New Roman" w:hAnsi="Times New Roman" w:cs="Times New Roman"/>
        </w:rPr>
      </w:pPr>
    </w:p>
    <w:p w14:paraId="34BF1887" w14:textId="11CA6A43" w:rsidR="00837B93" w:rsidRDefault="00837B93" w:rsidP="00837B9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 August 2017</w:t>
      </w:r>
    </w:p>
    <w:p w14:paraId="1D5B4DE8" w14:textId="1C396063" w:rsidR="006F6B29" w:rsidRDefault="006F6B29" w:rsidP="00837B9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15 January 2019</w:t>
      </w:r>
      <w:bookmarkStart w:id="0" w:name="_GoBack"/>
      <w:bookmarkEnd w:id="0"/>
    </w:p>
    <w:p w14:paraId="221CC697" w14:textId="77777777" w:rsidR="006B2F86" w:rsidRPr="00E71FC3" w:rsidRDefault="006F6B29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A89A616" w14:textId="77777777" w:rsidR="00837B93" w:rsidRDefault="00837B93" w:rsidP="00E71FC3">
      <w:r>
        <w:separator/>
      </w:r>
    </w:p>
  </w:endnote>
  <w:endnote w:type="continuationSeparator" w:id="0">
    <w:p w14:paraId="0B61FC7C" w14:textId="77777777" w:rsidR="00837B93" w:rsidRDefault="00837B93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31E0FB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FB56A3" w14:textId="77777777" w:rsidR="00837B93" w:rsidRDefault="00837B93" w:rsidP="00E71FC3">
      <w:r>
        <w:separator/>
      </w:r>
    </w:p>
  </w:footnote>
  <w:footnote w:type="continuationSeparator" w:id="0">
    <w:p w14:paraId="62097AFB" w14:textId="77777777" w:rsidR="00837B93" w:rsidRDefault="00837B93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7B93"/>
    <w:rsid w:val="001A7C09"/>
    <w:rsid w:val="00577BD5"/>
    <w:rsid w:val="00656CBA"/>
    <w:rsid w:val="006A1F77"/>
    <w:rsid w:val="006F6B29"/>
    <w:rsid w:val="00733BE7"/>
    <w:rsid w:val="00837B93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12606E"/>
  <w15:chartTrackingRefBased/>
  <w15:docId w15:val="{16E48CD8-DBF1-41EA-8DF4-6363638C9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37B93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837B9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62</Words>
  <Characters>358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2017-08-06T21:25:00Z</dcterms:created>
  <dcterms:modified xsi:type="dcterms:W3CDTF">2019-01-15T10:36:00Z</dcterms:modified>
</cp:coreProperties>
</file>