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1F2CD" w14:textId="77777777" w:rsidR="00FE15D9" w:rsidRDefault="00FE15D9" w:rsidP="00FE15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COUPER</w:t>
      </w:r>
      <w:r>
        <w:rPr>
          <w:rFonts w:ascii="Times New Roman" w:hAnsi="Times New Roman" w:cs="Times New Roman"/>
        </w:rPr>
        <w:t xml:space="preserve">       (fl.1483)</w:t>
      </w:r>
    </w:p>
    <w:p w14:paraId="2E1C6B28" w14:textId="77777777" w:rsidR="00FE15D9" w:rsidRDefault="00FE15D9" w:rsidP="00FE15D9">
      <w:pPr>
        <w:rPr>
          <w:rFonts w:ascii="Times New Roman" w:hAnsi="Times New Roman" w:cs="Times New Roman"/>
        </w:rPr>
      </w:pPr>
    </w:p>
    <w:p w14:paraId="1347985A" w14:textId="77777777" w:rsidR="00FE15D9" w:rsidRDefault="00FE15D9" w:rsidP="00FE15D9">
      <w:pPr>
        <w:rPr>
          <w:rFonts w:ascii="Times New Roman" w:hAnsi="Times New Roman" w:cs="Times New Roman"/>
        </w:rPr>
      </w:pPr>
    </w:p>
    <w:p w14:paraId="3CAC7EBA" w14:textId="77777777" w:rsidR="00FE15D9" w:rsidRDefault="00FE15D9" w:rsidP="00FE15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Leget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Oving</w:t>
      </w:r>
      <w:proofErr w:type="spellEnd"/>
      <w:r>
        <w:rPr>
          <w:rFonts w:ascii="Times New Roman" w:hAnsi="Times New Roman" w:cs="Times New Roman"/>
        </w:rPr>
        <w:t xml:space="preserve"> by Chichester(q.v.).</w:t>
      </w:r>
    </w:p>
    <w:p w14:paraId="40866ABB" w14:textId="77777777" w:rsidR="00FE15D9" w:rsidRDefault="00FE15D9" w:rsidP="00FE15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7FB95482" w14:textId="77777777" w:rsidR="00FE15D9" w:rsidRDefault="00FE15D9" w:rsidP="00FE15D9">
      <w:pPr>
        <w:rPr>
          <w:rFonts w:ascii="Times New Roman" w:hAnsi="Times New Roman" w:cs="Times New Roman"/>
        </w:rPr>
      </w:pPr>
    </w:p>
    <w:p w14:paraId="03EBF17F" w14:textId="77777777" w:rsidR="00FE15D9" w:rsidRDefault="00FE15D9" w:rsidP="00FE15D9">
      <w:pPr>
        <w:rPr>
          <w:rFonts w:ascii="Times New Roman" w:hAnsi="Times New Roman" w:cs="Times New Roman"/>
        </w:rPr>
      </w:pPr>
    </w:p>
    <w:p w14:paraId="0D9C48C4" w14:textId="77777777" w:rsidR="00FE15D9" w:rsidRDefault="00FE15D9" w:rsidP="00FE15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October 2019</w:t>
      </w:r>
    </w:p>
    <w:p w14:paraId="48034C5B" w14:textId="77777777" w:rsidR="006B2F86" w:rsidRPr="00E71FC3" w:rsidRDefault="00FE15D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5CF462" w14:textId="77777777" w:rsidR="00FE15D9" w:rsidRDefault="00FE15D9" w:rsidP="00E71FC3">
      <w:r>
        <w:separator/>
      </w:r>
    </w:p>
  </w:endnote>
  <w:endnote w:type="continuationSeparator" w:id="0">
    <w:p w14:paraId="088FB611" w14:textId="77777777" w:rsidR="00FE15D9" w:rsidRDefault="00FE15D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71B60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5281C" w14:textId="77777777" w:rsidR="00FE15D9" w:rsidRDefault="00FE15D9" w:rsidP="00E71FC3">
      <w:r>
        <w:separator/>
      </w:r>
    </w:p>
  </w:footnote>
  <w:footnote w:type="continuationSeparator" w:id="0">
    <w:p w14:paraId="6AB6DF43" w14:textId="77777777" w:rsidR="00FE15D9" w:rsidRDefault="00FE15D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5D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E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97B95"/>
  <w15:chartTrackingRefBased/>
  <w15:docId w15:val="{E4E92457-4BFC-416E-943E-50EC4A394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E15D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2019-10-26T16:08:00Z</dcterms:created>
  <dcterms:modified xsi:type="dcterms:W3CDTF">2019-10-26T16:09:00Z</dcterms:modified>
</cp:coreProperties>
</file>