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4D67" w:rsidRDefault="00FE4D67" w:rsidP="00FE4D6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COUPER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FE4D67" w:rsidRDefault="00FE4D67" w:rsidP="00FE4D6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E4D67" w:rsidRDefault="00FE4D67" w:rsidP="00FE4D6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E4D67" w:rsidRDefault="00FE4D67" w:rsidP="00FE4D6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6 Feb.1419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Bedford into her</w:t>
      </w:r>
    </w:p>
    <w:p w:rsidR="00FE4D67" w:rsidRDefault="00FE4D67" w:rsidP="00FE4D6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lands.</w:t>
      </w:r>
    </w:p>
    <w:p w:rsidR="00FE4D67" w:rsidRDefault="00FE4D67" w:rsidP="00FE4D6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FC4A11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21-122)</w:t>
      </w:r>
    </w:p>
    <w:p w:rsidR="00FE4D67" w:rsidRDefault="00FE4D67" w:rsidP="00FE4D6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E4D67" w:rsidRDefault="00FE4D67" w:rsidP="00FE4D6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FE4D67" w:rsidRDefault="00FE4D67" w:rsidP="00FE4D6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December 2015</w:t>
      </w:r>
      <w:bookmarkStart w:id="0" w:name="_GoBack"/>
      <w:bookmarkEnd w:id="0"/>
    </w:p>
    <w:sectPr w:rsidR="00DD5B8A" w:rsidRPr="00FE4D6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4D67" w:rsidRDefault="00FE4D67" w:rsidP="00564E3C">
      <w:pPr>
        <w:spacing w:after="0" w:line="240" w:lineRule="auto"/>
      </w:pPr>
      <w:r>
        <w:separator/>
      </w:r>
    </w:p>
  </w:endnote>
  <w:endnote w:type="continuationSeparator" w:id="0">
    <w:p w:rsidR="00FE4D67" w:rsidRDefault="00FE4D67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FE4D67">
      <w:rPr>
        <w:rFonts w:ascii="Times New Roman" w:hAnsi="Times New Roman" w:cs="Times New Roman"/>
        <w:noProof/>
        <w:sz w:val="24"/>
        <w:szCs w:val="24"/>
      </w:rPr>
      <w:t>1 December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4D67" w:rsidRDefault="00FE4D67" w:rsidP="00564E3C">
      <w:pPr>
        <w:spacing w:after="0" w:line="240" w:lineRule="auto"/>
      </w:pPr>
      <w:r>
        <w:separator/>
      </w:r>
    </w:p>
  </w:footnote>
  <w:footnote w:type="continuationSeparator" w:id="0">
    <w:p w:rsidR="00FE4D67" w:rsidRDefault="00FE4D67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4D67"/>
    <w:rsid w:val="00372DC6"/>
    <w:rsid w:val="00564E3C"/>
    <w:rsid w:val="0064591D"/>
    <w:rsid w:val="00DD5B8A"/>
    <w:rsid w:val="00EB41B8"/>
    <w:rsid w:val="00F14DE1"/>
    <w:rsid w:val="00FE4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564592"/>
  <w15:chartTrackingRefBased/>
  <w15:docId w15:val="{59C38092-4ABF-4D88-B305-E54ED6DF18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FE4D6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37</Words>
  <Characters>214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2015-12-01T20:58:00Z</dcterms:created>
  <dcterms:modified xsi:type="dcterms:W3CDTF">2015-12-01T20:59:00Z</dcterms:modified>
</cp:coreProperties>
</file>