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Abbots Bromley,</w:t>
      </w: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lands held by Sir Richard Grey, 4</w:t>
      </w:r>
      <w:r w:rsidRPr="000B68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11)</w:t>
      </w: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B6523" w:rsidRDefault="001B6523" w:rsidP="001B65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1B6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523" w:rsidRDefault="001B6523" w:rsidP="00564E3C">
      <w:pPr>
        <w:spacing w:after="0" w:line="240" w:lineRule="auto"/>
      </w:pPr>
      <w:r>
        <w:separator/>
      </w:r>
    </w:p>
  </w:endnote>
  <w:endnote w:type="continuationSeparator" w:id="0">
    <w:p w:rsidR="001B6523" w:rsidRDefault="001B65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6523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523" w:rsidRDefault="001B6523" w:rsidP="00564E3C">
      <w:pPr>
        <w:spacing w:after="0" w:line="240" w:lineRule="auto"/>
      </w:pPr>
      <w:r>
        <w:separator/>
      </w:r>
    </w:p>
  </w:footnote>
  <w:footnote w:type="continuationSeparator" w:id="0">
    <w:p w:rsidR="001B6523" w:rsidRDefault="001B65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23"/>
    <w:rsid w:val="001B652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0164"/>
  <w15:chartTrackingRefBased/>
  <w15:docId w15:val="{CDFF7A8C-4F3C-453C-960B-78C8B708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B65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2015-10-05T14:20:00Z</dcterms:created>
  <dcterms:modified xsi:type="dcterms:W3CDTF">2015-10-05T14:21:00Z</dcterms:modified>
</cp:coreProperties>
</file>