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831" w:rsidRDefault="00A06831" w:rsidP="00A068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Hugh COUPER</w:t>
      </w:r>
      <w:r>
        <w:rPr>
          <w:rFonts w:ascii="Times New Roman" w:hAnsi="Times New Roman" w:cs="Times New Roman"/>
        </w:rPr>
        <w:t xml:space="preserve">      (fl.1484)</w:t>
      </w:r>
    </w:p>
    <w:p w:rsidR="00A06831" w:rsidRDefault="00A06831" w:rsidP="00A068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Glover.</w:t>
      </w:r>
    </w:p>
    <w:p w:rsidR="00A06831" w:rsidRDefault="00A06831" w:rsidP="00A06831">
      <w:pPr>
        <w:rPr>
          <w:rFonts w:ascii="Times New Roman" w:hAnsi="Times New Roman" w:cs="Times New Roman"/>
        </w:rPr>
      </w:pPr>
      <w:bookmarkStart w:id="0" w:name="_GoBack"/>
      <w:bookmarkEnd w:id="0"/>
    </w:p>
    <w:p w:rsidR="00A06831" w:rsidRDefault="00A06831" w:rsidP="00A06831">
      <w:pPr>
        <w:rPr>
          <w:rFonts w:ascii="Times New Roman" w:hAnsi="Times New Roman" w:cs="Times New Roman"/>
        </w:rPr>
      </w:pPr>
    </w:p>
    <w:p w:rsidR="00A06831" w:rsidRDefault="00A06831" w:rsidP="00A068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debt against Walter Fletcher of London, draper(q.v.).</w:t>
      </w:r>
    </w:p>
    <w:p w:rsidR="00A06831" w:rsidRDefault="00A06831" w:rsidP="00A068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AE36B2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A06831" w:rsidRDefault="00A06831" w:rsidP="00A06831">
      <w:pPr>
        <w:rPr>
          <w:rFonts w:ascii="Times New Roman" w:hAnsi="Times New Roman" w:cs="Times New Roman"/>
        </w:rPr>
      </w:pPr>
    </w:p>
    <w:p w:rsidR="00A06831" w:rsidRDefault="00A06831" w:rsidP="00A06831">
      <w:pPr>
        <w:rPr>
          <w:rFonts w:ascii="Times New Roman" w:hAnsi="Times New Roman" w:cs="Times New Roman"/>
        </w:rPr>
      </w:pPr>
    </w:p>
    <w:p w:rsidR="00A06831" w:rsidRDefault="00A06831" w:rsidP="00A0683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August 2017</w:t>
      </w:r>
    </w:p>
    <w:p w:rsidR="006B2F86" w:rsidRPr="00E71FC3" w:rsidRDefault="00A06831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06831" w:rsidRDefault="00A06831" w:rsidP="00E71FC3">
      <w:r>
        <w:separator/>
      </w:r>
    </w:p>
  </w:endnote>
  <w:endnote w:type="continuationSeparator" w:id="0">
    <w:p w:rsidR="00A06831" w:rsidRDefault="00A0683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06831" w:rsidRDefault="00A06831" w:rsidP="00E71FC3">
      <w:r>
        <w:separator/>
      </w:r>
    </w:p>
  </w:footnote>
  <w:footnote w:type="continuationSeparator" w:id="0">
    <w:p w:rsidR="00A06831" w:rsidRDefault="00A0683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6831"/>
    <w:rsid w:val="001A7C09"/>
    <w:rsid w:val="00577BD5"/>
    <w:rsid w:val="00656CBA"/>
    <w:rsid w:val="006A1F77"/>
    <w:rsid w:val="00733BE7"/>
    <w:rsid w:val="00A06831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52A7A3"/>
  <w15:chartTrackingRefBased/>
  <w15:docId w15:val="{62724216-2709-43E1-9DE3-04FFF1992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683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A068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2017-08-06T21:16:00Z</dcterms:created>
  <dcterms:modified xsi:type="dcterms:W3CDTF">2017-08-06T21:17:00Z</dcterms:modified>
</cp:coreProperties>
</file>