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AA7CD" w14:textId="77777777" w:rsidR="00B46060" w:rsidRDefault="00B46060" w:rsidP="00B460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COUPER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70741F43" w14:textId="77777777" w:rsidR="00B46060" w:rsidRDefault="00B46060" w:rsidP="00B460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Frome, Somerset. Husbandman.</w:t>
      </w:r>
    </w:p>
    <w:p w14:paraId="31E04B98" w14:textId="77777777" w:rsidR="00B46060" w:rsidRDefault="00B46060" w:rsidP="00B46060">
      <w:pPr>
        <w:rPr>
          <w:rFonts w:ascii="Times New Roman" w:hAnsi="Times New Roman" w:cs="Times New Roman"/>
          <w:sz w:val="24"/>
          <w:szCs w:val="24"/>
        </w:rPr>
      </w:pPr>
    </w:p>
    <w:p w14:paraId="04C0E29C" w14:textId="77777777" w:rsidR="00B46060" w:rsidRDefault="00B46060" w:rsidP="00B46060">
      <w:pPr>
        <w:rPr>
          <w:rFonts w:ascii="Times New Roman" w:hAnsi="Times New Roman" w:cs="Times New Roman"/>
          <w:sz w:val="24"/>
          <w:szCs w:val="24"/>
        </w:rPr>
      </w:pPr>
    </w:p>
    <w:p w14:paraId="76C22CB9" w14:textId="77777777" w:rsidR="00B46060" w:rsidRDefault="00B46060" w:rsidP="00B460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123A9BF0" w14:textId="77777777" w:rsidR="00B46060" w:rsidRDefault="00B46060" w:rsidP="00B460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(https://waalt.uh.edu/index.php/CP40/861)</w:t>
      </w:r>
    </w:p>
    <w:p w14:paraId="6D7CFADC" w14:textId="77777777" w:rsidR="00B46060" w:rsidRDefault="00B46060" w:rsidP="00B46060">
      <w:pPr>
        <w:rPr>
          <w:rFonts w:ascii="Times New Roman" w:hAnsi="Times New Roman" w:cs="Times New Roman"/>
          <w:sz w:val="24"/>
          <w:szCs w:val="24"/>
        </w:rPr>
      </w:pPr>
    </w:p>
    <w:p w14:paraId="6EB0BE5C" w14:textId="77777777" w:rsidR="00B46060" w:rsidRDefault="00B46060" w:rsidP="00B46060">
      <w:pPr>
        <w:rPr>
          <w:rFonts w:ascii="Times New Roman" w:hAnsi="Times New Roman" w:cs="Times New Roman"/>
          <w:sz w:val="24"/>
          <w:szCs w:val="24"/>
        </w:rPr>
      </w:pPr>
    </w:p>
    <w:p w14:paraId="0D83B3C1" w14:textId="77777777" w:rsidR="00B46060" w:rsidRPr="00F21D92" w:rsidRDefault="00B46060" w:rsidP="00B460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January 2022</w:t>
      </w:r>
    </w:p>
    <w:p w14:paraId="3A8DF19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A5A76" w14:textId="77777777" w:rsidR="00B46060" w:rsidRDefault="00B46060" w:rsidP="009139A6">
      <w:r>
        <w:separator/>
      </w:r>
    </w:p>
  </w:endnote>
  <w:endnote w:type="continuationSeparator" w:id="0">
    <w:p w14:paraId="089948DC" w14:textId="77777777" w:rsidR="00B46060" w:rsidRDefault="00B4606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A1AE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370E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47D4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AF12B" w14:textId="77777777" w:rsidR="00B46060" w:rsidRDefault="00B46060" w:rsidP="009139A6">
      <w:r>
        <w:separator/>
      </w:r>
    </w:p>
  </w:footnote>
  <w:footnote w:type="continuationSeparator" w:id="0">
    <w:p w14:paraId="4831E516" w14:textId="77777777" w:rsidR="00B46060" w:rsidRDefault="00B4606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6A0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D003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3F10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060"/>
    <w:rsid w:val="000666E0"/>
    <w:rsid w:val="002510B7"/>
    <w:rsid w:val="005C130B"/>
    <w:rsid w:val="00826F5C"/>
    <w:rsid w:val="009139A6"/>
    <w:rsid w:val="009448BB"/>
    <w:rsid w:val="00A3176C"/>
    <w:rsid w:val="00AE65F8"/>
    <w:rsid w:val="00B46060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85477"/>
  <w15:chartTrackingRefBased/>
  <w15:docId w15:val="{4CCE74A0-6E9C-4654-AA46-A6E47B9F5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060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2022-01-12T19:42:00Z</dcterms:created>
  <dcterms:modified xsi:type="dcterms:W3CDTF">2022-01-12T19:43:00Z</dcterms:modified>
</cp:coreProperties>
</file>