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3D317" w14:textId="77777777" w:rsidR="00E43FDD" w:rsidRDefault="00E43FDD" w:rsidP="00E43F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COUPER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AB5CACE" w14:textId="77777777" w:rsidR="00E43FDD" w:rsidRDefault="00E43FDD" w:rsidP="00E43F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Whalley, Lancashire. Yeoman.</w:t>
      </w:r>
    </w:p>
    <w:p w14:paraId="5B323C8B" w14:textId="77777777" w:rsidR="00E43FDD" w:rsidRDefault="00E43FDD" w:rsidP="00E43FDD">
      <w:pPr>
        <w:pStyle w:val="NoSpacing"/>
        <w:jc w:val="both"/>
        <w:rPr>
          <w:rFonts w:cs="Times New Roman"/>
          <w:szCs w:val="24"/>
        </w:rPr>
      </w:pPr>
    </w:p>
    <w:p w14:paraId="31498D12" w14:textId="77777777" w:rsidR="00E43FDD" w:rsidRDefault="00E43FDD" w:rsidP="00E43FDD">
      <w:pPr>
        <w:pStyle w:val="NoSpacing"/>
        <w:jc w:val="both"/>
        <w:rPr>
          <w:rFonts w:cs="Times New Roman"/>
          <w:szCs w:val="24"/>
        </w:rPr>
      </w:pPr>
    </w:p>
    <w:p w14:paraId="6DB5A695" w14:textId="77777777" w:rsidR="00E43FDD" w:rsidRDefault="00E43FDD" w:rsidP="00E43F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Christopher Parsons, clerk(q.v.), brought a plaint of trespass, taking and</w:t>
      </w:r>
    </w:p>
    <w:p w14:paraId="6CC48110" w14:textId="77777777" w:rsidR="00E43FDD" w:rsidRDefault="00E43FDD" w:rsidP="00E43F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against him and at least 32 others.</w:t>
      </w:r>
    </w:p>
    <w:p w14:paraId="4998220C" w14:textId="77777777" w:rsidR="00E43FDD" w:rsidRDefault="00E43FDD" w:rsidP="00E43F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C5EFB1A" w14:textId="77777777" w:rsidR="00E43FDD" w:rsidRDefault="00E43FDD" w:rsidP="00E43FDD">
      <w:pPr>
        <w:pStyle w:val="NoSpacing"/>
        <w:jc w:val="both"/>
        <w:rPr>
          <w:rFonts w:cs="Times New Roman"/>
          <w:szCs w:val="24"/>
        </w:rPr>
      </w:pPr>
    </w:p>
    <w:p w14:paraId="12D3FEFF" w14:textId="77777777" w:rsidR="00E43FDD" w:rsidRDefault="00E43FDD" w:rsidP="00E43FDD">
      <w:pPr>
        <w:pStyle w:val="NoSpacing"/>
        <w:jc w:val="both"/>
        <w:rPr>
          <w:rFonts w:cs="Times New Roman"/>
          <w:szCs w:val="24"/>
        </w:rPr>
      </w:pPr>
    </w:p>
    <w:p w14:paraId="69EA3B80" w14:textId="77777777" w:rsidR="00E43FDD" w:rsidRDefault="00E43FDD" w:rsidP="00E43FD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68BB59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0C4D4" w14:textId="77777777" w:rsidR="00E43FDD" w:rsidRDefault="00E43FDD" w:rsidP="009139A6">
      <w:r>
        <w:separator/>
      </w:r>
    </w:p>
  </w:endnote>
  <w:endnote w:type="continuationSeparator" w:id="0">
    <w:p w14:paraId="354AE4C9" w14:textId="77777777" w:rsidR="00E43FDD" w:rsidRDefault="00E43F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D8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C90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2F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2EC5C" w14:textId="77777777" w:rsidR="00E43FDD" w:rsidRDefault="00E43FDD" w:rsidP="009139A6">
      <w:r>
        <w:separator/>
      </w:r>
    </w:p>
  </w:footnote>
  <w:footnote w:type="continuationSeparator" w:id="0">
    <w:p w14:paraId="7C04EF3C" w14:textId="77777777" w:rsidR="00E43FDD" w:rsidRDefault="00E43F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458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20E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250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FD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3FD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0ECAF"/>
  <w15:chartTrackingRefBased/>
  <w15:docId w15:val="{55112ACD-BADF-4AA0-9C92-555E6A217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3F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2022-12-19T12:04:00Z</dcterms:created>
  <dcterms:modified xsi:type="dcterms:W3CDTF">2022-12-19T12:05:00Z</dcterms:modified>
</cp:coreProperties>
</file>