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07AFA" w14:textId="77777777" w:rsidR="00136066" w:rsidRDefault="00136066" w:rsidP="001360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Alice COUPER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3E4A9B18" w14:textId="77777777" w:rsidR="00136066" w:rsidRDefault="00136066" w:rsidP="00136066">
      <w:pPr>
        <w:pStyle w:val="NoSpacing"/>
        <w:rPr>
          <w:rFonts w:cs="Times New Roman"/>
          <w:szCs w:val="24"/>
        </w:rPr>
      </w:pPr>
    </w:p>
    <w:p w14:paraId="4F2CAC21" w14:textId="77777777" w:rsidR="00136066" w:rsidRDefault="00136066" w:rsidP="00136066">
      <w:pPr>
        <w:pStyle w:val="NoSpacing"/>
        <w:rPr>
          <w:rFonts w:cs="Times New Roman"/>
          <w:szCs w:val="24"/>
        </w:rPr>
      </w:pPr>
    </w:p>
    <w:p w14:paraId="7FD4419B" w14:textId="77777777" w:rsidR="00136066" w:rsidRDefault="00136066" w:rsidP="001360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 Couper, the younger(q.v.).</w:t>
      </w:r>
    </w:p>
    <w:p w14:paraId="0CE5CC6D" w14:textId="77777777" w:rsidR="00136066" w:rsidRDefault="00136066" w:rsidP="001360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(“Wills of the Archdeaconry of Sudbury, 1439 – 1474, volume 1, </w:t>
      </w:r>
    </w:p>
    <w:p w14:paraId="66E0217A" w14:textId="77777777" w:rsidR="00136066" w:rsidRDefault="00136066" w:rsidP="001360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ed. Peter Northeast, pub. the Suffolk Records Society, 2001, pp.114-5)</w:t>
      </w:r>
    </w:p>
    <w:p w14:paraId="3F7121C8" w14:textId="77777777" w:rsidR="00136066" w:rsidRDefault="00136066" w:rsidP="00136066">
      <w:pPr>
        <w:pStyle w:val="NoSpacing"/>
        <w:rPr>
          <w:rFonts w:cs="Times New Roman"/>
          <w:szCs w:val="24"/>
        </w:rPr>
      </w:pPr>
    </w:p>
    <w:p w14:paraId="7229D50A" w14:textId="77777777" w:rsidR="00136066" w:rsidRDefault="00136066" w:rsidP="00136066">
      <w:pPr>
        <w:pStyle w:val="NoSpacing"/>
        <w:rPr>
          <w:rFonts w:cs="Times New Roman"/>
          <w:szCs w:val="24"/>
        </w:rPr>
      </w:pPr>
    </w:p>
    <w:p w14:paraId="49DEC33D" w14:textId="77777777" w:rsidR="00136066" w:rsidRDefault="00136066" w:rsidP="001360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Sep.1444</w:t>
      </w:r>
      <w:r>
        <w:rPr>
          <w:rFonts w:cs="Times New Roman"/>
          <w:szCs w:val="24"/>
        </w:rPr>
        <w:tab/>
        <w:t>Her mother-in-law, Margaret Smyth of Boxford, Suffolk(q.v.),</w:t>
      </w:r>
    </w:p>
    <w:p w14:paraId="01F4D680" w14:textId="77777777" w:rsidR="00136066" w:rsidRDefault="00136066" w:rsidP="001360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bequeathed her clothing, her beads and other necessities.   (ibid.)</w:t>
      </w:r>
    </w:p>
    <w:p w14:paraId="28D5B016" w14:textId="77777777" w:rsidR="00136066" w:rsidRDefault="00136066" w:rsidP="00136066">
      <w:pPr>
        <w:pStyle w:val="NoSpacing"/>
        <w:rPr>
          <w:rFonts w:cs="Times New Roman"/>
          <w:szCs w:val="24"/>
        </w:rPr>
      </w:pPr>
    </w:p>
    <w:p w14:paraId="28D10FB1" w14:textId="77777777" w:rsidR="00136066" w:rsidRDefault="00136066" w:rsidP="00136066">
      <w:pPr>
        <w:pStyle w:val="NoSpacing"/>
        <w:rPr>
          <w:rFonts w:cs="Times New Roman"/>
          <w:szCs w:val="24"/>
        </w:rPr>
      </w:pPr>
    </w:p>
    <w:p w14:paraId="7753BFA8" w14:textId="77777777" w:rsidR="00136066" w:rsidRDefault="00136066" w:rsidP="001360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February 2025</w:t>
      </w:r>
    </w:p>
    <w:p w14:paraId="157F84F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5AC6C" w14:textId="77777777" w:rsidR="00136066" w:rsidRDefault="00136066" w:rsidP="009139A6">
      <w:r>
        <w:separator/>
      </w:r>
    </w:p>
  </w:endnote>
  <w:endnote w:type="continuationSeparator" w:id="0">
    <w:p w14:paraId="4CC54351" w14:textId="77777777" w:rsidR="00136066" w:rsidRDefault="0013606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EF92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17AE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D234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EEFF5" w14:textId="77777777" w:rsidR="00136066" w:rsidRDefault="00136066" w:rsidP="009139A6">
      <w:r>
        <w:separator/>
      </w:r>
    </w:p>
  </w:footnote>
  <w:footnote w:type="continuationSeparator" w:id="0">
    <w:p w14:paraId="26BED443" w14:textId="77777777" w:rsidR="00136066" w:rsidRDefault="0013606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1A15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438D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AE3B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66"/>
    <w:rsid w:val="000666E0"/>
    <w:rsid w:val="00136066"/>
    <w:rsid w:val="002510B7"/>
    <w:rsid w:val="00270799"/>
    <w:rsid w:val="005C130B"/>
    <w:rsid w:val="00782C2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67BE9"/>
  <w15:chartTrackingRefBased/>
  <w15:docId w15:val="{FA48C3EB-7CFA-4165-ACFF-1C72989C9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2025-02-01T17:39:00Z</dcterms:created>
  <dcterms:modified xsi:type="dcterms:W3CDTF">2025-02-01T17:40:00Z</dcterms:modified>
</cp:coreProperties>
</file>