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31A7B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COUSEDEWE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38BBC3F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Barking, Essex. Yeoman.</w:t>
      </w:r>
    </w:p>
    <w:p w14:paraId="12C19561" w14:textId="77777777" w:rsidR="00CD1762" w:rsidRDefault="00CD1762" w:rsidP="00CD1762">
      <w:pPr>
        <w:rPr>
          <w:rFonts w:ascii="Times New Roman" w:hAnsi="Times New Roman" w:cs="Times New Roman"/>
        </w:rPr>
      </w:pPr>
    </w:p>
    <w:p w14:paraId="278C7192" w14:textId="77777777" w:rsidR="00CD1762" w:rsidRDefault="00CD1762" w:rsidP="00CD1762">
      <w:pPr>
        <w:rPr>
          <w:rFonts w:ascii="Times New Roman" w:hAnsi="Times New Roman" w:cs="Times New Roman"/>
        </w:rPr>
      </w:pPr>
    </w:p>
    <w:p w14:paraId="51EDC4E1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Michael </w:t>
      </w:r>
      <w:proofErr w:type="spellStart"/>
      <w:r>
        <w:rPr>
          <w:rFonts w:ascii="Times New Roman" w:hAnsi="Times New Roman" w:cs="Times New Roman"/>
        </w:rPr>
        <w:t>Wynchecombe</w:t>
      </w:r>
      <w:proofErr w:type="spellEnd"/>
      <w:r>
        <w:rPr>
          <w:rFonts w:ascii="Times New Roman" w:hAnsi="Times New Roman" w:cs="Times New Roman"/>
        </w:rPr>
        <w:t xml:space="preserve"> of Barking(q.v.) brought a plaint of debt against him,</w:t>
      </w:r>
    </w:p>
    <w:p w14:paraId="29A6D996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Inde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Baddow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Wylson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Nazeing</w:t>
      </w:r>
      <w:proofErr w:type="spellEnd"/>
      <w:r>
        <w:rPr>
          <w:rFonts w:ascii="Times New Roman" w:hAnsi="Times New Roman" w:cs="Times New Roman"/>
        </w:rPr>
        <w:t>(q.v.) and</w:t>
      </w:r>
    </w:p>
    <w:p w14:paraId="00F60DE9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Colyns</w:t>
      </w:r>
      <w:proofErr w:type="spellEnd"/>
      <w:r>
        <w:rPr>
          <w:rFonts w:ascii="Times New Roman" w:hAnsi="Times New Roman" w:cs="Times New Roman"/>
        </w:rPr>
        <w:t xml:space="preserve"> of Shenfield(q.v.).</w:t>
      </w:r>
    </w:p>
    <w:p w14:paraId="7A8062E1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A5E5DA2" w14:textId="77777777" w:rsidR="00CD1762" w:rsidRDefault="00CD1762" w:rsidP="00CD1762">
      <w:pPr>
        <w:rPr>
          <w:rFonts w:ascii="Times New Roman" w:hAnsi="Times New Roman" w:cs="Times New Roman"/>
        </w:rPr>
      </w:pPr>
    </w:p>
    <w:p w14:paraId="013AD3AA" w14:textId="77777777" w:rsidR="00CD1762" w:rsidRDefault="00CD1762" w:rsidP="00CD1762">
      <w:pPr>
        <w:rPr>
          <w:rFonts w:ascii="Times New Roman" w:hAnsi="Times New Roman" w:cs="Times New Roman"/>
        </w:rPr>
      </w:pPr>
    </w:p>
    <w:p w14:paraId="48D6E2FF" w14:textId="77777777" w:rsidR="00CD1762" w:rsidRDefault="00CD1762" w:rsidP="00CD17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2019</w:t>
      </w:r>
    </w:p>
    <w:p w14:paraId="35BA44F5" w14:textId="77777777" w:rsidR="006B2F86" w:rsidRPr="00E71FC3" w:rsidRDefault="00CD17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C188C" w14:textId="77777777" w:rsidR="00CD1762" w:rsidRDefault="00CD1762" w:rsidP="00E71FC3">
      <w:r>
        <w:separator/>
      </w:r>
    </w:p>
  </w:endnote>
  <w:endnote w:type="continuationSeparator" w:id="0">
    <w:p w14:paraId="607650FE" w14:textId="77777777" w:rsidR="00CD1762" w:rsidRDefault="00CD17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359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42D64" w14:textId="77777777" w:rsidR="00CD1762" w:rsidRDefault="00CD1762" w:rsidP="00E71FC3">
      <w:r>
        <w:separator/>
      </w:r>
    </w:p>
  </w:footnote>
  <w:footnote w:type="continuationSeparator" w:id="0">
    <w:p w14:paraId="5A829AB0" w14:textId="77777777" w:rsidR="00CD1762" w:rsidRDefault="00CD17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62"/>
    <w:rsid w:val="001A7C09"/>
    <w:rsid w:val="00577BD5"/>
    <w:rsid w:val="00656CBA"/>
    <w:rsid w:val="006A1F77"/>
    <w:rsid w:val="00733BE7"/>
    <w:rsid w:val="00AB52E8"/>
    <w:rsid w:val="00B16D3F"/>
    <w:rsid w:val="00BB41AC"/>
    <w:rsid w:val="00CD17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DD8C7"/>
  <w15:chartTrackingRefBased/>
  <w15:docId w15:val="{E6C12A90-389D-465E-8360-81993F8C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D1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2019-06-01T18:42:00Z</dcterms:created>
  <dcterms:modified xsi:type="dcterms:W3CDTF">2019-06-01T18:42:00Z</dcterms:modified>
</cp:coreProperties>
</file>