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CD4FD8" w14:textId="77777777" w:rsidR="00F03A85" w:rsidRDefault="00F03A85" w:rsidP="00F03A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COURTOYS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fl.1412)</w:t>
      </w:r>
    </w:p>
    <w:p w14:paraId="297CE0F8" w14:textId="77777777" w:rsidR="00F03A85" w:rsidRDefault="00F03A85" w:rsidP="00F03A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CF5938" w14:textId="77777777" w:rsidR="00F03A85" w:rsidRDefault="00F03A85" w:rsidP="00F03A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9E8BFD" w14:textId="77777777" w:rsidR="00F03A85" w:rsidRDefault="00F03A85" w:rsidP="00F03A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May1412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mandamus held in Bulmer, Essex, into lands</w:t>
      </w:r>
    </w:p>
    <w:p w14:paraId="1C6D502A" w14:textId="77777777" w:rsidR="00F03A85" w:rsidRDefault="00F03A85" w:rsidP="00F03A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John Butler, Earl of Ormond(q.v.).</w:t>
      </w:r>
    </w:p>
    <w:p w14:paraId="28A91A46" w14:textId="77777777" w:rsidR="00F03A85" w:rsidRDefault="00F03A85" w:rsidP="00F03A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19-33)</w:t>
      </w:r>
    </w:p>
    <w:p w14:paraId="7A61C00D" w14:textId="77777777" w:rsidR="00F03A85" w:rsidRDefault="00F03A85" w:rsidP="00F03A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119DA6" w14:textId="77777777" w:rsidR="00F03A85" w:rsidRDefault="00F03A85" w:rsidP="00F03A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D9A493" w14:textId="77777777" w:rsidR="00F03A85" w:rsidRPr="00D02966" w:rsidRDefault="00F03A85" w:rsidP="00F03A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March 2021</w:t>
      </w:r>
    </w:p>
    <w:p w14:paraId="77C69D8D" w14:textId="298B68E1" w:rsidR="00BA00AB" w:rsidRPr="00F03A85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F03A8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B945AA" w14:textId="77777777" w:rsidR="00F03A85" w:rsidRDefault="00F03A85" w:rsidP="009139A6">
      <w:r>
        <w:separator/>
      </w:r>
    </w:p>
  </w:endnote>
  <w:endnote w:type="continuationSeparator" w:id="0">
    <w:p w14:paraId="394ABF65" w14:textId="77777777" w:rsidR="00F03A85" w:rsidRDefault="00F03A8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11C60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A242F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D8FFC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971752" w14:textId="77777777" w:rsidR="00F03A85" w:rsidRDefault="00F03A85" w:rsidP="009139A6">
      <w:r>
        <w:separator/>
      </w:r>
    </w:p>
  </w:footnote>
  <w:footnote w:type="continuationSeparator" w:id="0">
    <w:p w14:paraId="7806DB55" w14:textId="77777777" w:rsidR="00F03A85" w:rsidRDefault="00F03A8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E83BC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DC905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BF952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A85"/>
    <w:rsid w:val="000666E0"/>
    <w:rsid w:val="002510B7"/>
    <w:rsid w:val="005C130B"/>
    <w:rsid w:val="00826F5C"/>
    <w:rsid w:val="009139A6"/>
    <w:rsid w:val="009448BB"/>
    <w:rsid w:val="00A3176C"/>
    <w:rsid w:val="00BA00AB"/>
    <w:rsid w:val="00EB3209"/>
    <w:rsid w:val="00F03A85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DBF4D"/>
  <w15:chartTrackingRefBased/>
  <w15:docId w15:val="{0EE26177-661B-44FE-AFC1-ADB3B9BC2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2021-03-17T11:20:00Z</dcterms:created>
  <dcterms:modified xsi:type="dcterms:W3CDTF">2021-03-17T11:20:00Z</dcterms:modified>
</cp:coreProperties>
</file>