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91B37D" w14:textId="77777777" w:rsidR="00271C16" w:rsidRDefault="00271C16" w:rsidP="00271C16">
      <w:pPr>
        <w:pStyle w:val="NoSpacing"/>
        <w:ind w:left="720" w:hanging="720"/>
      </w:pPr>
      <w:r>
        <w:rPr>
          <w:u w:val="single"/>
        </w:rPr>
        <w:t>Philip COURTOUR</w:t>
      </w:r>
      <w:r>
        <w:t xml:space="preserve">      (d.ca.1421)</w:t>
      </w:r>
    </w:p>
    <w:p w14:paraId="4C9F6B3F" w14:textId="77777777" w:rsidR="00271C16" w:rsidRDefault="00271C16" w:rsidP="00271C16">
      <w:pPr>
        <w:pStyle w:val="NoSpacing"/>
        <w:ind w:left="720" w:hanging="720"/>
      </w:pPr>
      <w:r>
        <w:t>of Exeter, Devon.</w:t>
      </w:r>
    </w:p>
    <w:p w14:paraId="1AE22981" w14:textId="77777777" w:rsidR="00271C16" w:rsidRDefault="00271C16" w:rsidP="00271C16">
      <w:pPr>
        <w:pStyle w:val="NoSpacing"/>
        <w:ind w:left="720" w:hanging="720"/>
      </w:pPr>
    </w:p>
    <w:p w14:paraId="715EF6A1" w14:textId="77777777" w:rsidR="00271C16" w:rsidRDefault="00271C16" w:rsidP="00271C16">
      <w:pPr>
        <w:pStyle w:val="NoSpacing"/>
        <w:ind w:left="720" w:hanging="720"/>
      </w:pPr>
    </w:p>
    <w:p w14:paraId="6328643D" w14:textId="77777777" w:rsidR="00271C16" w:rsidRDefault="00271C16" w:rsidP="00271C16">
      <w:pPr>
        <w:pStyle w:val="NoSpacing"/>
        <w:ind w:left="720" w:hanging="720"/>
      </w:pPr>
      <w:r>
        <w:tab/>
        <w:t>1422</w:t>
      </w:r>
      <w:r>
        <w:tab/>
        <w:t>Probate of his Will.</w:t>
      </w:r>
    </w:p>
    <w:p w14:paraId="1F9A6BC7" w14:textId="77777777" w:rsidR="00271C16" w:rsidRDefault="00271C16" w:rsidP="00271C16">
      <w:pPr>
        <w:pStyle w:val="NoSpacing"/>
        <w:ind w:left="720" w:hanging="720"/>
      </w:pPr>
      <w:r>
        <w:tab/>
      </w:r>
      <w:r>
        <w:tab/>
        <w:t>(Devon Wills index, 1163-1999)</w:t>
      </w:r>
    </w:p>
    <w:p w14:paraId="02256F30" w14:textId="77777777" w:rsidR="00271C16" w:rsidRDefault="00271C16" w:rsidP="00271C16">
      <w:pPr>
        <w:pStyle w:val="NoSpacing"/>
        <w:ind w:left="720" w:hanging="720"/>
      </w:pPr>
    </w:p>
    <w:p w14:paraId="71273942" w14:textId="77777777" w:rsidR="00271C16" w:rsidRDefault="00271C16" w:rsidP="00271C16">
      <w:pPr>
        <w:pStyle w:val="NoSpacing"/>
        <w:ind w:left="720" w:hanging="720"/>
      </w:pPr>
    </w:p>
    <w:p w14:paraId="08CC9B5C" w14:textId="77777777" w:rsidR="00271C16" w:rsidRDefault="00271C16" w:rsidP="00271C16">
      <w:pPr>
        <w:pStyle w:val="NoSpacing"/>
        <w:ind w:left="720" w:hanging="720"/>
      </w:pPr>
      <w:r>
        <w:t>11 May 2025</w:t>
      </w:r>
    </w:p>
    <w:p w14:paraId="7EBBB47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91BBD4" w14:textId="77777777" w:rsidR="00271C16" w:rsidRDefault="00271C16" w:rsidP="009139A6">
      <w:r>
        <w:separator/>
      </w:r>
    </w:p>
  </w:endnote>
  <w:endnote w:type="continuationSeparator" w:id="0">
    <w:p w14:paraId="756E1867" w14:textId="77777777" w:rsidR="00271C16" w:rsidRDefault="00271C1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52FC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7609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A275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F1DE00" w14:textId="77777777" w:rsidR="00271C16" w:rsidRDefault="00271C16" w:rsidP="009139A6">
      <w:r>
        <w:separator/>
      </w:r>
    </w:p>
  </w:footnote>
  <w:footnote w:type="continuationSeparator" w:id="0">
    <w:p w14:paraId="79159ABB" w14:textId="77777777" w:rsidR="00271C16" w:rsidRDefault="00271C1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1E13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C559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1F8F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C16"/>
    <w:rsid w:val="000666E0"/>
    <w:rsid w:val="000A2E7A"/>
    <w:rsid w:val="001307AC"/>
    <w:rsid w:val="00190DFA"/>
    <w:rsid w:val="002510B7"/>
    <w:rsid w:val="00270799"/>
    <w:rsid w:val="00271C16"/>
    <w:rsid w:val="002737D5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85BD3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010B1C"/>
  <w15:chartTrackingRefBased/>
  <w15:docId w15:val="{C4ED5E4B-268A-4CD9-893F-FD89C6D2C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19</Words>
  <Characters>109</Characters>
  <Application>Microsoft Office Word</Application>
  <DocSecurity>0</DocSecurity>
  <Lines>1</Lines>
  <Paragraphs>1</Paragraphs>
  <ScaleCrop>false</ScaleCrop>
  <Company/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2025-05-11T16:03:00Z</dcterms:created>
  <dcterms:modified xsi:type="dcterms:W3CDTF">2025-05-11T16:04:00Z</dcterms:modified>
</cp:coreProperties>
</file>