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894D5" w14:textId="39077C25" w:rsidR="0055469A" w:rsidRDefault="0055469A" w:rsidP="0055469A">
      <w:pPr>
        <w:pStyle w:val="NoSpacing"/>
      </w:pPr>
      <w:r>
        <w:rPr>
          <w:u w:val="single"/>
        </w:rPr>
        <w:t>John COURTMAN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76</w:t>
      </w:r>
      <w:r>
        <w:t>)</w:t>
      </w:r>
    </w:p>
    <w:p w14:paraId="4C826374" w14:textId="2904FC2F" w:rsidR="0055469A" w:rsidRDefault="0055469A" w:rsidP="0055469A">
      <w:pPr>
        <w:pStyle w:val="NoSpacing"/>
      </w:pPr>
      <w:r>
        <w:t xml:space="preserve">of Canterbury. </w:t>
      </w:r>
      <w:proofErr w:type="spellStart"/>
      <w:r>
        <w:t>Girthweaver</w:t>
      </w:r>
      <w:proofErr w:type="spellEnd"/>
      <w:r>
        <w:t>.</w:t>
      </w:r>
    </w:p>
    <w:p w14:paraId="412E3C32" w14:textId="77777777" w:rsidR="0055469A" w:rsidRDefault="0055469A" w:rsidP="0055469A">
      <w:pPr>
        <w:pStyle w:val="NoSpacing"/>
      </w:pPr>
    </w:p>
    <w:p w14:paraId="25C828F3" w14:textId="77777777" w:rsidR="0055469A" w:rsidRDefault="0055469A" w:rsidP="0055469A">
      <w:pPr>
        <w:pStyle w:val="NoSpacing"/>
      </w:pPr>
    </w:p>
    <w:p w14:paraId="0AD7C381" w14:textId="3B7E8427" w:rsidR="0055469A" w:rsidRDefault="0055469A" w:rsidP="0055469A">
      <w:pPr>
        <w:pStyle w:val="NoSpacing"/>
      </w:pPr>
      <w:r>
        <w:tab/>
        <w:t>14</w:t>
      </w:r>
      <w:r>
        <w:t>76</w:t>
      </w:r>
      <w:bookmarkStart w:id="0" w:name="_GoBack"/>
      <w:bookmarkEnd w:id="0"/>
      <w:r>
        <w:tab/>
        <w:t>He became a Freeman by redemption.  (Cowper p.261)</w:t>
      </w:r>
    </w:p>
    <w:p w14:paraId="1273DB72" w14:textId="77777777" w:rsidR="0055469A" w:rsidRDefault="0055469A" w:rsidP="0055469A">
      <w:pPr>
        <w:pStyle w:val="NoSpacing"/>
      </w:pPr>
    </w:p>
    <w:p w14:paraId="01B66502" w14:textId="77777777" w:rsidR="0055469A" w:rsidRDefault="0055469A" w:rsidP="0055469A">
      <w:pPr>
        <w:pStyle w:val="NoSpacing"/>
      </w:pPr>
    </w:p>
    <w:p w14:paraId="4D4DA0DE" w14:textId="77777777" w:rsidR="0055469A" w:rsidRPr="00A80727" w:rsidRDefault="0055469A" w:rsidP="0055469A">
      <w:pPr>
        <w:pStyle w:val="NoSpacing"/>
      </w:pPr>
      <w:r>
        <w:t>22 May 2018</w:t>
      </w:r>
    </w:p>
    <w:p w14:paraId="55A7403C" w14:textId="2D1E7A5A" w:rsidR="006B2F86" w:rsidRPr="0055469A" w:rsidRDefault="0055469A" w:rsidP="00E71FC3">
      <w:pPr>
        <w:pStyle w:val="NoSpacing"/>
      </w:pPr>
    </w:p>
    <w:sectPr w:rsidR="006B2F86" w:rsidRPr="0055469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B887F1" w14:textId="77777777" w:rsidR="0055469A" w:rsidRDefault="0055469A" w:rsidP="00E71FC3">
      <w:pPr>
        <w:spacing w:after="0" w:line="240" w:lineRule="auto"/>
      </w:pPr>
      <w:r>
        <w:separator/>
      </w:r>
    </w:p>
  </w:endnote>
  <w:endnote w:type="continuationSeparator" w:id="0">
    <w:p w14:paraId="73DEA6EC" w14:textId="77777777" w:rsidR="0055469A" w:rsidRDefault="0055469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D72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6F8450" w14:textId="77777777" w:rsidR="0055469A" w:rsidRDefault="0055469A" w:rsidP="00E71FC3">
      <w:pPr>
        <w:spacing w:after="0" w:line="240" w:lineRule="auto"/>
      </w:pPr>
      <w:r>
        <w:separator/>
      </w:r>
    </w:p>
  </w:footnote>
  <w:footnote w:type="continuationSeparator" w:id="0">
    <w:p w14:paraId="54C6649E" w14:textId="77777777" w:rsidR="0055469A" w:rsidRDefault="0055469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69A"/>
    <w:rsid w:val="001A7C09"/>
    <w:rsid w:val="0055469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05C6D"/>
  <w15:chartTrackingRefBased/>
  <w15:docId w15:val="{A845CED3-34C2-49C4-841D-F00A0232D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2018-05-22T10:55:00Z</dcterms:created>
  <dcterms:modified xsi:type="dcterms:W3CDTF">2018-05-22T10:56:00Z</dcterms:modified>
</cp:coreProperties>
</file>