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FE188" w14:textId="5DE15D2A" w:rsidR="00DA4136" w:rsidRPr="00DA4136" w:rsidRDefault="00DA4136" w:rsidP="00DA4136">
      <w:pPr>
        <w:pStyle w:val="NoSpacing"/>
        <w:rPr>
          <w:rFonts w:ascii="Times New Roman" w:hAnsi="Times New Roman" w:cs="Times New Roman"/>
          <w:lang w:val="en-US"/>
        </w:rPr>
      </w:pPr>
      <w:r w:rsidRPr="00DA4136">
        <w:rPr>
          <w:rFonts w:ascii="Times New Roman" w:hAnsi="Times New Roman" w:cs="Times New Roman"/>
          <w:u w:val="single"/>
          <w:lang w:val="en-US"/>
        </w:rPr>
        <w:t>John COURTHORPE</w:t>
      </w:r>
      <w:r w:rsidRPr="00DA4136">
        <w:rPr>
          <w:rFonts w:ascii="Times New Roman" w:hAnsi="Times New Roman" w:cs="Times New Roman"/>
          <w:lang w:val="en-US"/>
        </w:rPr>
        <w:t xml:space="preserve">      (fl.1450)</w:t>
      </w:r>
    </w:p>
    <w:p w14:paraId="48176D76" w14:textId="6A3CC980" w:rsidR="00DA4136" w:rsidRDefault="00DA4136" w:rsidP="00DA4136">
      <w:pPr>
        <w:pStyle w:val="NoSpacing"/>
        <w:rPr>
          <w:rFonts w:ascii="Times New Roman" w:hAnsi="Times New Roman" w:cs="Times New Roman"/>
          <w:lang w:val="en-US"/>
        </w:rPr>
      </w:pPr>
      <w:r w:rsidRPr="00DA4136">
        <w:rPr>
          <w:rFonts w:ascii="Times New Roman" w:hAnsi="Times New Roman" w:cs="Times New Roman"/>
          <w:lang w:val="en-US"/>
        </w:rPr>
        <w:t>of “Flemynwell”, Kent. Husbandman.</w:t>
      </w:r>
    </w:p>
    <w:p w14:paraId="2233117F" w14:textId="77777777" w:rsidR="00DA4136" w:rsidRDefault="00DA4136" w:rsidP="00DA4136">
      <w:pPr>
        <w:pStyle w:val="NoSpacing"/>
        <w:rPr>
          <w:rFonts w:ascii="Times New Roman" w:hAnsi="Times New Roman" w:cs="Times New Roman"/>
          <w:lang w:val="en-US"/>
        </w:rPr>
      </w:pPr>
    </w:p>
    <w:p w14:paraId="6C3A30DB" w14:textId="77777777" w:rsidR="00DA4136" w:rsidRDefault="00DA4136" w:rsidP="00DA4136">
      <w:pPr>
        <w:pStyle w:val="NoSpacing"/>
        <w:rPr>
          <w:rFonts w:ascii="Times New Roman" w:hAnsi="Times New Roman" w:cs="Times New Roman"/>
          <w:lang w:val="en-US"/>
        </w:rPr>
      </w:pPr>
    </w:p>
    <w:p w14:paraId="029959C5" w14:textId="3F7F0F24" w:rsidR="00DA4136" w:rsidRDefault="00DA4136" w:rsidP="00DA413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7 Jul.</w:t>
      </w:r>
      <w:r>
        <w:rPr>
          <w:rFonts w:ascii="Times New Roman" w:hAnsi="Times New Roman" w:cs="Times New Roman"/>
          <w:lang w:val="en-US"/>
        </w:rPr>
        <w:tab/>
        <w:t>1450</w:t>
      </w:r>
      <w:r>
        <w:rPr>
          <w:rFonts w:ascii="Times New Roman" w:hAnsi="Times New Roman" w:cs="Times New Roman"/>
          <w:lang w:val="en-US"/>
        </w:rPr>
        <w:tab/>
        <w:t>He was pardoned following Jack Cade’s rebellion.</w:t>
      </w:r>
    </w:p>
    <w:p w14:paraId="7DA40F84" w14:textId="37A349AC" w:rsidR="00DA4136" w:rsidRDefault="00DA4136" w:rsidP="00DA413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(C.P.R. 1446-52 p.361)</w:t>
      </w:r>
    </w:p>
    <w:p w14:paraId="63F8557B" w14:textId="77777777" w:rsidR="00DA4136" w:rsidRDefault="00DA4136" w:rsidP="00DA4136">
      <w:pPr>
        <w:pStyle w:val="NoSpacing"/>
        <w:rPr>
          <w:rFonts w:ascii="Times New Roman" w:hAnsi="Times New Roman" w:cs="Times New Roman"/>
          <w:lang w:val="en-US"/>
        </w:rPr>
      </w:pPr>
    </w:p>
    <w:p w14:paraId="5E61D7E1" w14:textId="77777777" w:rsidR="00DA4136" w:rsidRDefault="00DA4136" w:rsidP="00DA4136">
      <w:pPr>
        <w:pStyle w:val="NoSpacing"/>
        <w:rPr>
          <w:rFonts w:ascii="Times New Roman" w:hAnsi="Times New Roman" w:cs="Times New Roman"/>
          <w:lang w:val="en-US"/>
        </w:rPr>
      </w:pPr>
    </w:p>
    <w:p w14:paraId="25796BEC" w14:textId="5BFFFBCD" w:rsidR="00DA4136" w:rsidRPr="00DA4136" w:rsidRDefault="00DA4136" w:rsidP="00DA413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17 October 2016</w:t>
      </w:r>
    </w:p>
    <w:sectPr w:rsidR="00DA4136" w:rsidRPr="00DA413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3F8C0" w14:textId="77777777" w:rsidR="00337B22" w:rsidRDefault="00337B22" w:rsidP="00086E2C">
      <w:pPr>
        <w:spacing w:after="0" w:line="240" w:lineRule="auto"/>
      </w:pPr>
      <w:r>
        <w:separator/>
      </w:r>
    </w:p>
  </w:endnote>
  <w:endnote w:type="continuationSeparator" w:id="0">
    <w:p w14:paraId="317B66B1" w14:textId="77777777" w:rsidR="00337B22" w:rsidRDefault="00337B2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6A8B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781E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9A4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27F3C" w14:textId="77777777" w:rsidR="00337B22" w:rsidRDefault="00337B22" w:rsidP="00086E2C">
      <w:pPr>
        <w:spacing w:after="0" w:line="240" w:lineRule="auto"/>
      </w:pPr>
      <w:r>
        <w:separator/>
      </w:r>
    </w:p>
  </w:footnote>
  <w:footnote w:type="continuationSeparator" w:id="0">
    <w:p w14:paraId="0D60E553" w14:textId="77777777" w:rsidR="00337B22" w:rsidRDefault="00337B2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977C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3851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45C4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136"/>
    <w:rsid w:val="00086E2C"/>
    <w:rsid w:val="000A2E7A"/>
    <w:rsid w:val="002244B7"/>
    <w:rsid w:val="002E03A7"/>
    <w:rsid w:val="00314D94"/>
    <w:rsid w:val="00337B22"/>
    <w:rsid w:val="00617568"/>
    <w:rsid w:val="006E68FA"/>
    <w:rsid w:val="00DA413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0946D"/>
  <w15:chartTrackingRefBased/>
  <w15:docId w15:val="{858455AD-021E-4C5A-8AC5-1B39511EA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A41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77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2026-04-26T16:48:00Z</dcterms:created>
  <dcterms:modified xsi:type="dcterms:W3CDTF">2026-04-26T18:05:00Z</dcterms:modified>
</cp:coreProperties>
</file>