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AD0B3" w14:textId="0837892F" w:rsidR="006B2F86" w:rsidRDefault="00B73FCD" w:rsidP="00E71FC3">
      <w:pPr>
        <w:pStyle w:val="NoSpacing"/>
      </w:pPr>
      <w:r>
        <w:rPr>
          <w:u w:val="single"/>
        </w:rPr>
        <w:t>Roger COURTEYS</w:t>
      </w:r>
      <w:r>
        <w:t xml:space="preserve">   </w:t>
      </w:r>
      <w:proofErr w:type="gramStart"/>
      <w:r>
        <w:t xml:space="preserve">   (</w:t>
      </w:r>
      <w:proofErr w:type="gramEnd"/>
      <w:r>
        <w:t>fl.1414)</w:t>
      </w:r>
    </w:p>
    <w:p w14:paraId="5596953B" w14:textId="4E689889" w:rsidR="00B73FCD" w:rsidRDefault="00B73FCD" w:rsidP="00E71FC3">
      <w:pPr>
        <w:pStyle w:val="NoSpacing"/>
      </w:pPr>
      <w:r>
        <w:t>of the diocese of Exeter.</w:t>
      </w:r>
    </w:p>
    <w:p w14:paraId="1DB09557" w14:textId="1A5DEEB8" w:rsidR="00B73FCD" w:rsidRDefault="00B73FCD" w:rsidP="00E71FC3">
      <w:pPr>
        <w:pStyle w:val="NoSpacing"/>
      </w:pPr>
    </w:p>
    <w:p w14:paraId="209BC098" w14:textId="12384018" w:rsidR="00B73FCD" w:rsidRDefault="00B73FCD" w:rsidP="00E71FC3">
      <w:pPr>
        <w:pStyle w:val="NoSpacing"/>
      </w:pPr>
    </w:p>
    <w:p w14:paraId="12FF8707" w14:textId="01EDA16F" w:rsidR="00B73FCD" w:rsidRDefault="00B73FCD" w:rsidP="00E71FC3">
      <w:pPr>
        <w:pStyle w:val="NoSpacing"/>
      </w:pPr>
      <w:r>
        <w:t xml:space="preserve">  3 Mar.1414</w:t>
      </w:r>
      <w:r>
        <w:tab/>
        <w:t>He was ordained to his first tonsure in Clyst, Devon.</w:t>
      </w:r>
    </w:p>
    <w:p w14:paraId="1456D7D3" w14:textId="37B3C39E" w:rsidR="00B73FCD" w:rsidRDefault="00B73FCD" w:rsidP="00E71FC3">
      <w:pPr>
        <w:pStyle w:val="NoSpacing"/>
      </w:pPr>
      <w:r>
        <w:tab/>
      </w:r>
      <w:r>
        <w:tab/>
        <w:t>(“Stafford Register” pp.431 and 426)</w:t>
      </w:r>
    </w:p>
    <w:p w14:paraId="06645374" w14:textId="51E22E74" w:rsidR="00B73FCD" w:rsidRDefault="00B73FCD" w:rsidP="00E71FC3">
      <w:pPr>
        <w:pStyle w:val="NoSpacing"/>
      </w:pPr>
    </w:p>
    <w:p w14:paraId="6D1D0383" w14:textId="0D1C9D99" w:rsidR="00B73FCD" w:rsidRDefault="00B73FCD" w:rsidP="00E71FC3">
      <w:pPr>
        <w:pStyle w:val="NoSpacing"/>
      </w:pPr>
    </w:p>
    <w:p w14:paraId="1DD6A45E" w14:textId="7A267067" w:rsidR="00B73FCD" w:rsidRPr="00B73FCD" w:rsidRDefault="00B73FCD" w:rsidP="00E71FC3">
      <w:pPr>
        <w:pStyle w:val="NoSpacing"/>
      </w:pPr>
      <w:r>
        <w:t>11 April 2019</w:t>
      </w:r>
      <w:bookmarkStart w:id="0" w:name="_GoBack"/>
      <w:bookmarkEnd w:id="0"/>
    </w:p>
    <w:sectPr w:rsidR="00B73FCD" w:rsidRPr="00B73F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AE01AB" w14:textId="77777777" w:rsidR="00B73FCD" w:rsidRDefault="00B73FCD" w:rsidP="00E71FC3">
      <w:pPr>
        <w:spacing w:after="0" w:line="240" w:lineRule="auto"/>
      </w:pPr>
      <w:r>
        <w:separator/>
      </w:r>
    </w:p>
  </w:endnote>
  <w:endnote w:type="continuationSeparator" w:id="0">
    <w:p w14:paraId="30F70129" w14:textId="77777777" w:rsidR="00B73FCD" w:rsidRDefault="00B73F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D790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54FE6" w14:textId="77777777" w:rsidR="00B73FCD" w:rsidRDefault="00B73FCD" w:rsidP="00E71FC3">
      <w:pPr>
        <w:spacing w:after="0" w:line="240" w:lineRule="auto"/>
      </w:pPr>
      <w:r>
        <w:separator/>
      </w:r>
    </w:p>
  </w:footnote>
  <w:footnote w:type="continuationSeparator" w:id="0">
    <w:p w14:paraId="3AA04D68" w14:textId="77777777" w:rsidR="00B73FCD" w:rsidRDefault="00B73F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CD"/>
    <w:rsid w:val="001A7C09"/>
    <w:rsid w:val="00577BD5"/>
    <w:rsid w:val="00656CBA"/>
    <w:rsid w:val="006A1F77"/>
    <w:rsid w:val="00733BE7"/>
    <w:rsid w:val="00AB52E8"/>
    <w:rsid w:val="00B16D3F"/>
    <w:rsid w:val="00B73FCD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ADB77"/>
  <w15:chartTrackingRefBased/>
  <w15:docId w15:val="{BE1192A4-DF7B-4A2C-99CD-4975ADE8B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2019-04-11T14:45:00Z</dcterms:created>
  <dcterms:modified xsi:type="dcterms:W3CDTF">2019-04-11T14:48:00Z</dcterms:modified>
</cp:coreProperties>
</file>