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A1E" w:rsidRDefault="00924A1E" w:rsidP="00924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COURTEYS</w:t>
      </w:r>
      <w:r>
        <w:rPr>
          <w:rFonts w:ascii="Times New Roman" w:hAnsi="Times New Roman" w:cs="Times New Roman"/>
          <w:sz w:val="24"/>
          <w:szCs w:val="24"/>
        </w:rPr>
        <w:t xml:space="preserve">      (fl.1429)</w:t>
      </w:r>
    </w:p>
    <w:p w:rsidR="00924A1E" w:rsidRDefault="00924A1E" w:rsidP="00924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Sergeant.</w:t>
      </w:r>
    </w:p>
    <w:p w:rsidR="00924A1E" w:rsidRDefault="00924A1E" w:rsidP="00924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4A1E" w:rsidRDefault="00924A1E" w:rsidP="00924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4A1E" w:rsidRDefault="00924A1E" w:rsidP="00924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May1429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p.46)</w:t>
      </w:r>
    </w:p>
    <w:p w:rsidR="00924A1E" w:rsidRDefault="00924A1E" w:rsidP="00924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4A1E" w:rsidRDefault="00924A1E" w:rsidP="00924A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4A1E" w:rsidRDefault="00924A1E" w:rsidP="00924A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A1E" w:rsidRDefault="00924A1E" w:rsidP="00564E3C">
      <w:pPr>
        <w:spacing w:after="0" w:line="240" w:lineRule="auto"/>
      </w:pPr>
      <w:r>
        <w:separator/>
      </w:r>
    </w:p>
  </w:endnote>
  <w:endnote w:type="continuationSeparator" w:id="0">
    <w:p w:rsidR="00924A1E" w:rsidRDefault="00924A1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24A1E">
      <w:rPr>
        <w:rFonts w:ascii="Times New Roman" w:hAnsi="Times New Roman" w:cs="Times New Roman"/>
        <w:noProof/>
        <w:sz w:val="24"/>
        <w:szCs w:val="24"/>
      </w:rPr>
      <w:t>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A1E" w:rsidRDefault="00924A1E" w:rsidP="00564E3C">
      <w:pPr>
        <w:spacing w:after="0" w:line="240" w:lineRule="auto"/>
      </w:pPr>
      <w:r>
        <w:separator/>
      </w:r>
    </w:p>
  </w:footnote>
  <w:footnote w:type="continuationSeparator" w:id="0">
    <w:p w:rsidR="00924A1E" w:rsidRDefault="00924A1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A1E"/>
    <w:rsid w:val="00372DC6"/>
    <w:rsid w:val="00564E3C"/>
    <w:rsid w:val="0064591D"/>
    <w:rsid w:val="00924A1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A488A-8970-43C7-835D-0B24EB7D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2015-12-07T21:56:00Z</dcterms:created>
  <dcterms:modified xsi:type="dcterms:W3CDTF">2015-12-07T21:56:00Z</dcterms:modified>
</cp:coreProperties>
</file>