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32B05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COURTEOUR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3DE62493" w14:textId="77777777" w:rsidR="001C0225" w:rsidRDefault="001C0225" w:rsidP="001C0225">
      <w:pPr>
        <w:pStyle w:val="NoSpacing"/>
        <w:rPr>
          <w:rFonts w:cs="Times New Roman"/>
          <w:szCs w:val="24"/>
        </w:rPr>
      </w:pPr>
    </w:p>
    <w:p w14:paraId="4115F95D" w14:textId="77777777" w:rsidR="001C0225" w:rsidRDefault="001C0225" w:rsidP="001C0225">
      <w:pPr>
        <w:pStyle w:val="NoSpacing"/>
        <w:rPr>
          <w:rFonts w:cs="Times New Roman"/>
          <w:szCs w:val="24"/>
        </w:rPr>
      </w:pPr>
    </w:p>
    <w:p w14:paraId="030C3616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ca.</w:t>
      </w:r>
      <w:r>
        <w:rPr>
          <w:rFonts w:cs="Times New Roman"/>
          <w:szCs w:val="24"/>
        </w:rPr>
        <w:tab/>
        <w:t>1394</w:t>
      </w:r>
      <w:r>
        <w:rPr>
          <w:rFonts w:cs="Times New Roman"/>
          <w:szCs w:val="24"/>
        </w:rPr>
        <w:tab/>
        <w:t>He was born.</w:t>
      </w:r>
    </w:p>
    <w:p w14:paraId="0683A08B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51D14">
          <w:rPr>
            <w:rStyle w:val="Hyperlink"/>
            <w:rFonts w:cs="Times New Roman"/>
            <w:szCs w:val="24"/>
          </w:rPr>
          <w:t>https://inquisitionspostmortem.ac.uk/view/inquisition/25-127/</w:t>
        </w:r>
      </w:hyperlink>
      <w:r>
        <w:rPr>
          <w:rFonts w:cs="Times New Roman"/>
          <w:szCs w:val="24"/>
        </w:rPr>
        <w:t xml:space="preserve"> )</w:t>
      </w:r>
    </w:p>
    <w:p w14:paraId="02B2B0F8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Jun.1438</w:t>
      </w:r>
      <w:r>
        <w:rPr>
          <w:rFonts w:cs="Times New Roman"/>
          <w:szCs w:val="24"/>
        </w:rPr>
        <w:tab/>
        <w:t xml:space="preserve">He swore at the inquisition to prove the age of Philip Pagam(q.v.) </w:t>
      </w:r>
      <w:proofErr w:type="gramStart"/>
      <w:r>
        <w:rPr>
          <w:rFonts w:cs="Times New Roman"/>
          <w:szCs w:val="24"/>
        </w:rPr>
        <w:t>which</w:t>
      </w:r>
      <w:proofErr w:type="gramEnd"/>
    </w:p>
    <w:p w14:paraId="1C3BD49B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was held in Dorchester, Oxfordshire, that Philip had been born in </w:t>
      </w:r>
    </w:p>
    <w:p w14:paraId="3E580393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Chiselhampton</w:t>
      </w:r>
      <w:proofErr w:type="spellEnd"/>
      <w:r>
        <w:rPr>
          <w:rFonts w:cs="Times New Roman"/>
          <w:szCs w:val="24"/>
        </w:rPr>
        <w:t xml:space="preserve"> on 20 June 1417, because he remembered that on </w:t>
      </w:r>
      <w:proofErr w:type="gramStart"/>
      <w:r>
        <w:rPr>
          <w:rFonts w:cs="Times New Roman"/>
          <w:szCs w:val="24"/>
        </w:rPr>
        <w:t>that</w:t>
      </w:r>
      <w:proofErr w:type="gramEnd"/>
    </w:p>
    <w:p w14:paraId="518DEA01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day he had been there, when </w:t>
      </w:r>
      <w:proofErr w:type="gramStart"/>
      <w:r>
        <w:rPr>
          <w:rFonts w:cs="Times New Roman"/>
          <w:szCs w:val="24"/>
        </w:rPr>
        <w:t>seisin</w:t>
      </w:r>
      <w:proofErr w:type="gramEnd"/>
      <w:r>
        <w:rPr>
          <w:rFonts w:cs="Times New Roman"/>
          <w:szCs w:val="24"/>
        </w:rPr>
        <w:t xml:space="preserve"> of a messuage he had bought was delivered.</w:t>
      </w:r>
    </w:p>
    <w:p w14:paraId="4C570CC4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4291A454" w14:textId="77777777" w:rsidR="001C0225" w:rsidRDefault="001C0225" w:rsidP="001C0225">
      <w:pPr>
        <w:pStyle w:val="NoSpacing"/>
        <w:rPr>
          <w:rFonts w:cs="Times New Roman"/>
          <w:szCs w:val="24"/>
        </w:rPr>
      </w:pPr>
    </w:p>
    <w:p w14:paraId="6859FE49" w14:textId="77777777" w:rsidR="001C0225" w:rsidRDefault="001C0225" w:rsidP="001C0225">
      <w:pPr>
        <w:pStyle w:val="NoSpacing"/>
        <w:rPr>
          <w:rFonts w:cs="Times New Roman"/>
          <w:szCs w:val="24"/>
        </w:rPr>
      </w:pPr>
    </w:p>
    <w:p w14:paraId="5F7D1334" w14:textId="77777777" w:rsidR="001C0225" w:rsidRDefault="001C0225" w:rsidP="001C02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August 2023</w:t>
      </w:r>
    </w:p>
    <w:p w14:paraId="698132DB" w14:textId="434BB2C6" w:rsidR="00BA00AB" w:rsidRPr="00EB3209" w:rsidRDefault="00E355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11511" w14:textId="77777777" w:rsidR="001C0225" w:rsidRDefault="001C0225" w:rsidP="009139A6">
      <w:r>
        <w:separator/>
      </w:r>
    </w:p>
  </w:endnote>
  <w:endnote w:type="continuationSeparator" w:id="0">
    <w:p w14:paraId="2D339074" w14:textId="77777777" w:rsidR="001C0225" w:rsidRDefault="001C02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405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6B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49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8FCD0" w14:textId="77777777" w:rsidR="001C0225" w:rsidRDefault="001C0225" w:rsidP="009139A6">
      <w:r>
        <w:separator/>
      </w:r>
    </w:p>
  </w:footnote>
  <w:footnote w:type="continuationSeparator" w:id="0">
    <w:p w14:paraId="0C97FA74" w14:textId="77777777" w:rsidR="001C0225" w:rsidRDefault="001C02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13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D5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6D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25"/>
    <w:rsid w:val="000666E0"/>
    <w:rsid w:val="001C022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55E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5DEE"/>
  <w15:chartTrackingRefBased/>
  <w15:docId w15:val="{A13E4413-5313-40C6-95E5-7E1F1719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02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2023-08-18T19:28:00Z</dcterms:created>
  <dcterms:modified xsi:type="dcterms:W3CDTF">2023-08-18T19:34:00Z</dcterms:modified>
</cp:coreProperties>
</file>