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8FC0BB" w14:textId="77777777" w:rsidR="007A5254" w:rsidRDefault="007A5254" w:rsidP="007A525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COURTENEY</w:t>
      </w:r>
      <w:r>
        <w:rPr>
          <w:rFonts w:cs="Times New Roman"/>
          <w:szCs w:val="24"/>
        </w:rPr>
        <w:t xml:space="preserve"> 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fl.1463)</w:t>
      </w:r>
    </w:p>
    <w:p w14:paraId="20E191D7" w14:textId="77777777" w:rsidR="007A5254" w:rsidRDefault="007A5254" w:rsidP="007A5254">
      <w:pPr>
        <w:pStyle w:val="NoSpacing"/>
        <w:rPr>
          <w:rFonts w:cs="Times New Roman"/>
          <w:szCs w:val="24"/>
        </w:rPr>
      </w:pPr>
    </w:p>
    <w:p w14:paraId="08A498A9" w14:textId="77777777" w:rsidR="007A5254" w:rsidRDefault="007A5254" w:rsidP="007A5254">
      <w:pPr>
        <w:pStyle w:val="NoSpacing"/>
        <w:rPr>
          <w:rFonts w:cs="Times New Roman"/>
          <w:szCs w:val="24"/>
        </w:rPr>
      </w:pPr>
    </w:p>
    <w:p w14:paraId="2D813DAC" w14:textId="77777777" w:rsidR="007A5254" w:rsidRDefault="007A5254" w:rsidP="007A525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1463</w:t>
      </w:r>
      <w:r>
        <w:rPr>
          <w:rFonts w:cs="Times New Roman"/>
          <w:szCs w:val="24"/>
        </w:rPr>
        <w:tab/>
        <w:t>He made a plaint of trespass against John Hone of Bristol(q.v.), William</w:t>
      </w:r>
    </w:p>
    <w:p w14:paraId="5227C4C1" w14:textId="77777777" w:rsidR="007A5254" w:rsidRDefault="007A5254" w:rsidP="007A525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Thomas of Bristol(q.v.), William Snowball of London, bowyer(q.v.),</w:t>
      </w:r>
    </w:p>
    <w:p w14:paraId="5AB3EEB6" w14:textId="77777777" w:rsidR="007A5254" w:rsidRDefault="007A5254" w:rsidP="007A525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and Robert </w:t>
      </w:r>
      <w:proofErr w:type="spellStart"/>
      <w:r>
        <w:rPr>
          <w:rFonts w:cs="Times New Roman"/>
          <w:szCs w:val="24"/>
        </w:rPr>
        <w:t>Gyeburn</w:t>
      </w:r>
      <w:proofErr w:type="spellEnd"/>
      <w:r>
        <w:rPr>
          <w:rFonts w:cs="Times New Roman"/>
          <w:szCs w:val="24"/>
        </w:rPr>
        <w:t xml:space="preserve"> of London, </w:t>
      </w:r>
      <w:proofErr w:type="spellStart"/>
      <w:r>
        <w:rPr>
          <w:rFonts w:cs="Times New Roman"/>
          <w:szCs w:val="24"/>
        </w:rPr>
        <w:t>berber</w:t>
      </w:r>
      <w:proofErr w:type="spellEnd"/>
      <w:r>
        <w:rPr>
          <w:rFonts w:cs="Times New Roman"/>
          <w:szCs w:val="24"/>
        </w:rPr>
        <w:t>(q.v.).</w:t>
      </w:r>
    </w:p>
    <w:p w14:paraId="43D9AAB6" w14:textId="77777777" w:rsidR="007A5254" w:rsidRDefault="007A5254" w:rsidP="007A525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E81D7C">
          <w:rPr>
            <w:rStyle w:val="Hyperlink"/>
            <w:rFonts w:cs="Times New Roman"/>
            <w:szCs w:val="24"/>
          </w:rPr>
          <w:t>https://waalt.uh.edu/index.php/CP40/807</w:t>
        </w:r>
      </w:hyperlink>
      <w:r>
        <w:rPr>
          <w:rFonts w:cs="Times New Roman"/>
          <w:szCs w:val="24"/>
        </w:rPr>
        <w:t xml:space="preserve"> )</w:t>
      </w:r>
    </w:p>
    <w:p w14:paraId="1076E5DB" w14:textId="77777777" w:rsidR="007A5254" w:rsidRDefault="007A5254" w:rsidP="007A5254">
      <w:pPr>
        <w:pStyle w:val="NoSpacing"/>
        <w:rPr>
          <w:rFonts w:cs="Times New Roman"/>
          <w:szCs w:val="24"/>
        </w:rPr>
      </w:pPr>
    </w:p>
    <w:p w14:paraId="3C5CBEF4" w14:textId="77777777" w:rsidR="007A5254" w:rsidRDefault="007A5254" w:rsidP="007A5254">
      <w:pPr>
        <w:pStyle w:val="NoSpacing"/>
        <w:rPr>
          <w:rFonts w:cs="Times New Roman"/>
          <w:szCs w:val="24"/>
        </w:rPr>
      </w:pPr>
    </w:p>
    <w:p w14:paraId="4D16598D" w14:textId="77777777" w:rsidR="007A5254" w:rsidRDefault="007A5254" w:rsidP="007A525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8 February 2025</w:t>
      </w:r>
    </w:p>
    <w:p w14:paraId="2C103BD2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5E59E6" w14:textId="77777777" w:rsidR="007A5254" w:rsidRDefault="007A5254" w:rsidP="009139A6">
      <w:r>
        <w:separator/>
      </w:r>
    </w:p>
  </w:endnote>
  <w:endnote w:type="continuationSeparator" w:id="0">
    <w:p w14:paraId="4F1D1D53" w14:textId="77777777" w:rsidR="007A5254" w:rsidRDefault="007A525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768DA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942E39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3F22D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C7B621" w14:textId="77777777" w:rsidR="007A5254" w:rsidRDefault="007A5254" w:rsidP="009139A6">
      <w:r>
        <w:separator/>
      </w:r>
    </w:p>
  </w:footnote>
  <w:footnote w:type="continuationSeparator" w:id="0">
    <w:p w14:paraId="78E8C795" w14:textId="77777777" w:rsidR="007A5254" w:rsidRDefault="007A525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D0B3B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60FE7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D8FE5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5254"/>
    <w:rsid w:val="000666E0"/>
    <w:rsid w:val="00160E94"/>
    <w:rsid w:val="002510B7"/>
    <w:rsid w:val="00270799"/>
    <w:rsid w:val="005C130B"/>
    <w:rsid w:val="007A5254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F8C0E6"/>
  <w15:chartTrackingRefBased/>
  <w15:docId w15:val="{C2E0B425-973B-49C7-BF46-441C82EBC4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7A525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07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52</Words>
  <Characters>298</Characters>
  <Application>Microsoft Office Word</Application>
  <DocSecurity>0</DocSecurity>
  <Lines>2</Lines>
  <Paragraphs>1</Paragraphs>
  <ScaleCrop>false</ScaleCrop>
  <Company/>
  <LinksUpToDate>false</LinksUpToDate>
  <CharactersWithSpaces>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2025-02-08T11:23:00Z</dcterms:created>
  <dcterms:modified xsi:type="dcterms:W3CDTF">2025-02-08T11:23:00Z</dcterms:modified>
</cp:coreProperties>
</file>