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17FF5" w14:textId="77777777" w:rsidR="00C214B9" w:rsidRDefault="00C214B9" w:rsidP="00C214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Sir John COURTENEY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fl.1408)</w:t>
      </w:r>
    </w:p>
    <w:p w14:paraId="4EB68563" w14:textId="77777777" w:rsidR="00C214B9" w:rsidRDefault="00C214B9" w:rsidP="00C214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B280753" w14:textId="77777777" w:rsidR="00C214B9" w:rsidRDefault="00C214B9" w:rsidP="00C214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9ADD0B8" w14:textId="77777777" w:rsidR="00C214B9" w:rsidRDefault="00C214B9" w:rsidP="00C214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16 Jun.1408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at sea under the</w:t>
      </w:r>
    </w:p>
    <w:p w14:paraId="7C2D0D50" w14:textId="77777777" w:rsidR="00C214B9" w:rsidRDefault="00C214B9" w:rsidP="00C214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command of Edmund Holland, Earl of Kent(q.v.).</w:t>
      </w:r>
    </w:p>
    <w:p w14:paraId="6764BA89" w14:textId="77777777" w:rsidR="00C214B9" w:rsidRDefault="00C214B9" w:rsidP="00C214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(C.P.R. 1405-8 p.453)</w:t>
      </w:r>
    </w:p>
    <w:p w14:paraId="1E54F901" w14:textId="77777777" w:rsidR="00C214B9" w:rsidRDefault="00C214B9" w:rsidP="00C214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CE17008" w14:textId="77777777" w:rsidR="00C214B9" w:rsidRDefault="00C214B9" w:rsidP="00C214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F93C67D" w14:textId="77777777" w:rsidR="00C214B9" w:rsidRDefault="00C214B9" w:rsidP="00C214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27 March 2023</w:t>
      </w:r>
    </w:p>
    <w:p w14:paraId="11EC51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DAEDC" w14:textId="77777777" w:rsidR="00C214B9" w:rsidRDefault="00C214B9" w:rsidP="009139A6">
      <w:r>
        <w:separator/>
      </w:r>
    </w:p>
  </w:endnote>
  <w:endnote w:type="continuationSeparator" w:id="0">
    <w:p w14:paraId="665BF7E9" w14:textId="77777777" w:rsidR="00C214B9" w:rsidRDefault="00C214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CB0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956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4A8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9D8D8" w14:textId="77777777" w:rsidR="00C214B9" w:rsidRDefault="00C214B9" w:rsidP="009139A6">
      <w:r>
        <w:separator/>
      </w:r>
    </w:p>
  </w:footnote>
  <w:footnote w:type="continuationSeparator" w:id="0">
    <w:p w14:paraId="66AF7C61" w14:textId="77777777" w:rsidR="00C214B9" w:rsidRDefault="00C214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D64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693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6BD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4B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214B9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5C9F0"/>
  <w15:chartTrackingRefBased/>
  <w15:docId w15:val="{CA367054-2BB1-4A66-B11E-EE09E04A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2023-04-19T15:32:00Z</dcterms:created>
  <dcterms:modified xsi:type="dcterms:W3CDTF">2023-04-19T15:33:00Z</dcterms:modified>
</cp:coreProperties>
</file>